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78AFB" w14:textId="73D735C1" w:rsidR="00772156" w:rsidRDefault="00090A0E" w:rsidP="005F256B">
      <w:pPr>
        <w:pStyle w:val="Heading1"/>
      </w:pPr>
      <w:r>
        <w:rPr>
          <w:noProof/>
        </w:rPr>
        <mc:AlternateContent>
          <mc:Choice Requires="wpg">
            <w:drawing>
              <wp:anchor distT="0" distB="0" distL="114300" distR="114300" simplePos="0" relativeHeight="251726848" behindDoc="1" locked="1" layoutInCell="1" allowOverlap="1" wp14:anchorId="01FB0282" wp14:editId="1161862D">
                <wp:simplePos x="0" y="0"/>
                <wp:positionH relativeFrom="column">
                  <wp:posOffset>-59055</wp:posOffset>
                </wp:positionH>
                <wp:positionV relativeFrom="line">
                  <wp:posOffset>361950</wp:posOffset>
                </wp:positionV>
                <wp:extent cx="4276725" cy="7048500"/>
                <wp:effectExtent l="0" t="0" r="47625" b="1905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6725" cy="7048500"/>
                          <a:chOff x="0" y="0"/>
                          <a:chExt cx="4276725" cy="7048500"/>
                        </a:xfrm>
                      </wpg:grpSpPr>
                      <wpg:grpSp>
                        <wpg:cNvPr id="4" name="Group 4">
                          <a:extLst>
                            <a:ext uri="{C183D7F6-B498-43B3-948B-1728B52AA6E4}">
                              <adec:decorative xmlns:adec="http://schemas.microsoft.com/office/drawing/2017/decorative" val="1"/>
                            </a:ext>
                          </a:extLst>
                        </wpg:cNvPr>
                        <wpg:cNvGrpSpPr/>
                        <wpg:grpSpPr>
                          <a:xfrm>
                            <a:off x="314325" y="295275"/>
                            <a:ext cx="3837600" cy="6444000"/>
                            <a:chOff x="0" y="0"/>
                            <a:chExt cx="3837305" cy="6442711"/>
                          </a:xfrm>
                        </wpg:grpSpPr>
                        <pic:pic xmlns:pic="http://schemas.openxmlformats.org/drawingml/2006/picture">
                          <pic:nvPicPr>
                            <pic:cNvPr id="278" name="Graphic 278" descr="Centimet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7582599">
                              <a:off x="2979103" y="2388553"/>
                              <a:ext cx="946785" cy="767080"/>
                            </a:xfrm>
                            <a:prstGeom prst="rect">
                              <a:avLst/>
                            </a:prstGeom>
                          </pic:spPr>
                        </pic:pic>
                        <pic:pic xmlns:pic="http://schemas.openxmlformats.org/drawingml/2006/picture">
                          <pic:nvPicPr>
                            <pic:cNvPr id="277" name="Graphic 277" descr="Drop"/>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9506268">
                              <a:off x="95250" y="2447926"/>
                              <a:ext cx="363220" cy="462915"/>
                            </a:xfrm>
                            <a:prstGeom prst="rect">
                              <a:avLst/>
                            </a:prstGeom>
                          </pic:spPr>
                        </pic:pic>
                        <pic:pic xmlns:pic="http://schemas.openxmlformats.org/drawingml/2006/picture">
                          <pic:nvPicPr>
                            <pic:cNvPr id="268" name="Graphic 268" descr="Scales"/>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91659" flipH="1">
                              <a:off x="57150" y="1428751"/>
                              <a:ext cx="781050" cy="749935"/>
                            </a:xfrm>
                            <a:prstGeom prst="rect">
                              <a:avLst/>
                            </a:prstGeom>
                          </pic:spPr>
                        </pic:pic>
                        <pic:pic xmlns:pic="http://schemas.openxmlformats.org/drawingml/2006/picture">
                          <pic:nvPicPr>
                            <pic:cNvPr id="276" name="Graphic 276" descr="Carrot"/>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2528862" flipH="1">
                              <a:off x="1076325" y="1476376"/>
                              <a:ext cx="1018540" cy="478155"/>
                            </a:xfrm>
                            <a:prstGeom prst="rect">
                              <a:avLst/>
                            </a:prstGeom>
                          </pic:spPr>
                        </pic:pic>
                        <pic:pic xmlns:pic="http://schemas.openxmlformats.org/drawingml/2006/picture">
                          <pic:nvPicPr>
                            <pic:cNvPr id="275" name="Graphic 275" descr="Appl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15367980" flipH="1">
                              <a:off x="447357" y="533084"/>
                              <a:ext cx="582930" cy="708025"/>
                            </a:xfrm>
                            <a:prstGeom prst="rect">
                              <a:avLst/>
                            </a:prstGeom>
                          </pic:spPr>
                        </pic:pic>
                        <pic:pic xmlns:pic="http://schemas.openxmlformats.org/drawingml/2006/picture">
                          <pic:nvPicPr>
                            <pic:cNvPr id="274" name="Graphic 274" descr="Banana"/>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19658648" flipV="1">
                              <a:off x="0" y="133351"/>
                              <a:ext cx="953770" cy="469265"/>
                            </a:xfrm>
                            <a:prstGeom prst="rect">
                              <a:avLst/>
                            </a:prstGeom>
                          </pic:spPr>
                        </pic:pic>
                        <pic:pic xmlns:pic="http://schemas.openxmlformats.org/drawingml/2006/picture">
                          <pic:nvPicPr>
                            <pic:cNvPr id="273" name="Graphic 273" descr="Bootl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3464735">
                              <a:off x="1530668" y="68898"/>
                              <a:ext cx="464185" cy="993140"/>
                            </a:xfrm>
                            <a:prstGeom prst="rect">
                              <a:avLst/>
                            </a:prstGeom>
                          </pic:spPr>
                        </pic:pic>
                        <pic:pic xmlns:pic="http://schemas.openxmlformats.org/drawingml/2006/picture">
                          <pic:nvPicPr>
                            <pic:cNvPr id="272" name="Graphic 272" descr="Horn"/>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20508842">
                              <a:off x="2085975" y="609601"/>
                              <a:ext cx="968375" cy="805180"/>
                            </a:xfrm>
                            <a:prstGeom prst="rect">
                              <a:avLst/>
                            </a:prstGeom>
                          </pic:spPr>
                        </pic:pic>
                        <pic:pic xmlns:pic="http://schemas.openxmlformats.org/drawingml/2006/picture">
                          <pic:nvPicPr>
                            <pic:cNvPr id="271" name="Graphic 271" descr="Broccoli"/>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5020508" flipH="1">
                              <a:off x="3171508" y="37783"/>
                              <a:ext cx="589915" cy="514350"/>
                            </a:xfrm>
                            <a:prstGeom prst="rect">
                              <a:avLst/>
                            </a:prstGeom>
                          </pic:spPr>
                        </pic:pic>
                        <pic:pic xmlns:pic="http://schemas.openxmlformats.org/drawingml/2006/picture">
                          <pic:nvPicPr>
                            <pic:cNvPr id="270" name="Graphic 270" descr="Banana"/>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19658648" flipH="1">
                              <a:off x="2343150" y="1743076"/>
                              <a:ext cx="568325" cy="280035"/>
                            </a:xfrm>
                            <a:prstGeom prst="rect">
                              <a:avLst/>
                            </a:prstGeom>
                          </pic:spPr>
                        </pic:pic>
                        <pic:pic xmlns:pic="http://schemas.openxmlformats.org/drawingml/2006/picture">
                          <pic:nvPicPr>
                            <pic:cNvPr id="269" name="Graphic 269" descr="Appl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3067050" y="952501"/>
                              <a:ext cx="615950" cy="748665"/>
                            </a:xfrm>
                            <a:prstGeom prst="rect">
                              <a:avLst/>
                            </a:prstGeom>
                          </pic:spPr>
                        </pic:pic>
                        <pic:pic xmlns:pic="http://schemas.openxmlformats.org/drawingml/2006/picture">
                          <pic:nvPicPr>
                            <pic:cNvPr id="291" name="Graphic 291" descr="Fir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rot="1980601">
                              <a:off x="114300" y="3657601"/>
                              <a:ext cx="407670" cy="565150"/>
                            </a:xfrm>
                            <a:prstGeom prst="rect">
                              <a:avLst/>
                            </a:prstGeom>
                          </pic:spPr>
                        </pic:pic>
                        <pic:pic xmlns:pic="http://schemas.openxmlformats.org/drawingml/2006/picture">
                          <pic:nvPicPr>
                            <pic:cNvPr id="290" name="Graphic 290" descr="Gift"/>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2694699">
                              <a:off x="3038475" y="4067176"/>
                              <a:ext cx="798830" cy="793115"/>
                            </a:xfrm>
                            <a:prstGeom prst="rect">
                              <a:avLst/>
                            </a:prstGeom>
                          </pic:spPr>
                        </pic:pic>
                        <pic:pic xmlns:pic="http://schemas.openxmlformats.org/drawingml/2006/picture">
                          <pic:nvPicPr>
                            <pic:cNvPr id="289" name="Graphic 289" descr="Glass"/>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rot="2832392">
                              <a:off x="114300" y="4829176"/>
                              <a:ext cx="410210" cy="524510"/>
                            </a:xfrm>
                            <a:prstGeom prst="rect">
                              <a:avLst/>
                            </a:prstGeom>
                          </pic:spPr>
                        </pic:pic>
                        <pic:pic xmlns:pic="http://schemas.openxmlformats.org/drawingml/2006/picture">
                          <pic:nvPicPr>
                            <pic:cNvPr id="288" name="Graphic 288" descr="Glass"/>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rot="2144666">
                              <a:off x="571500" y="4676776"/>
                              <a:ext cx="367030" cy="284480"/>
                            </a:xfrm>
                            <a:prstGeom prst="rect">
                              <a:avLst/>
                            </a:prstGeom>
                          </pic:spPr>
                        </pic:pic>
                        <pic:pic xmlns:pic="http://schemas.openxmlformats.org/drawingml/2006/picture">
                          <pic:nvPicPr>
                            <pic:cNvPr id="287" name="Graphic 287" descr="Podium"/>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360928">
                              <a:off x="695325" y="5267326"/>
                              <a:ext cx="1104900" cy="777240"/>
                            </a:xfrm>
                            <a:prstGeom prst="rect">
                              <a:avLst/>
                            </a:prstGeom>
                          </pic:spPr>
                        </pic:pic>
                        <pic:pic xmlns:pic="http://schemas.openxmlformats.org/drawingml/2006/picture">
                          <pic:nvPicPr>
                            <pic:cNvPr id="286" name="Graphic 286" descr="Centimet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4084674">
                              <a:off x="229553" y="5828983"/>
                              <a:ext cx="611505" cy="495935"/>
                            </a:xfrm>
                            <a:prstGeom prst="rect">
                              <a:avLst/>
                            </a:prstGeom>
                          </pic:spPr>
                        </pic:pic>
                        <pic:pic xmlns:pic="http://schemas.openxmlformats.org/drawingml/2006/picture">
                          <pic:nvPicPr>
                            <pic:cNvPr id="285" name="Graphic 285" descr="Banana"/>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1941352">
                              <a:off x="1838325" y="6162676"/>
                              <a:ext cx="568325" cy="280035"/>
                            </a:xfrm>
                            <a:prstGeom prst="rect">
                              <a:avLst/>
                            </a:prstGeom>
                          </pic:spPr>
                        </pic:pic>
                        <pic:pic xmlns:pic="http://schemas.openxmlformats.org/drawingml/2006/picture">
                          <pic:nvPicPr>
                            <pic:cNvPr id="284" name="Graphic 284" descr="Drop"/>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2109647" flipH="1">
                              <a:off x="3162300" y="5829301"/>
                              <a:ext cx="457200" cy="582295"/>
                            </a:xfrm>
                            <a:prstGeom prst="rect">
                              <a:avLst/>
                            </a:prstGeom>
                          </pic:spPr>
                        </pic:pic>
                        <pic:pic xmlns:pic="http://schemas.openxmlformats.org/drawingml/2006/picture">
                          <pic:nvPicPr>
                            <pic:cNvPr id="283" name="Graphic 283" descr="Carrot"/>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7316979" flipH="1">
                              <a:off x="2466023" y="5376228"/>
                              <a:ext cx="1198245" cy="563245"/>
                            </a:xfrm>
                            <a:prstGeom prst="rect">
                              <a:avLst/>
                            </a:prstGeom>
                          </pic:spPr>
                        </pic:pic>
                        <pic:pic xmlns:pic="http://schemas.openxmlformats.org/drawingml/2006/picture">
                          <pic:nvPicPr>
                            <pic:cNvPr id="282" name="Graphic 282" descr="Cup"/>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rot="20196325">
                              <a:off x="1924050" y="4800601"/>
                              <a:ext cx="708660" cy="814070"/>
                            </a:xfrm>
                            <a:prstGeom prst="rect">
                              <a:avLst/>
                            </a:prstGeom>
                          </pic:spPr>
                        </pic:pic>
                      </wpg:grpSp>
                      <wps:wsp>
                        <wps:cNvPr id="6" name="Rectangle 6"/>
                        <wps:cNvSpPr/>
                        <wps:spPr>
                          <a:xfrm>
                            <a:off x="0" y="0"/>
                            <a:ext cx="4276725" cy="7048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EAD7A" id="Group 7" o:spid="_x0000_s1026" style="position:absolute;margin-left:-4.65pt;margin-top:28.5pt;width:336.75pt;height:555pt;z-index:-251589632;mso-position-vertical-relative:line;mso-width-relative:margin;mso-height-relative:margin" coordsize="42767,7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">
                <v:group id="Group 4" o:spid="_x0000_s1027" style="position:absolute;left:3143;top:2952;width:38376;height:64440" coordsize="38373,6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78" o:spid="_x0000_s1028" type="#_x0000_t75" alt="Centimetr" style="position:absolute;left:29791;top:23885;width:9467;height:7671;rotation:-43880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">
                    <v:imagedata r:id="rId41" o:title="Centimetr"/>
                  </v:shape>
                  <v:shape id="Graphic 277" o:spid="_x0000_s1029" type="#_x0000_t75" alt="Drop" style="position:absolute;left:952;top:24479;width:3632;height:4629;rotation:-2286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">
                    <v:imagedata r:id="rId42" o:title="Drop"/>
                  </v:shape>
                  <v:shape id="Graphic 268" o:spid="_x0000_s1030" type="#_x0000_t75" alt="Scales" style="position:absolute;left:571;top:14287;width:7811;height:7499;rotation:-228464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">
                    <v:imagedata r:id="rId43" o:title="Scales"/>
                  </v:shape>
                  <v:shape id="Graphic 276" o:spid="_x0000_s1031" type="#_x0000_t75" alt="Carrot" style="position:absolute;left:10763;top:14763;width:10185;height:4782;rotation:990810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">
                    <v:imagedata r:id="rId44" o:title="Carrot"/>
                  </v:shape>
                  <v:shape id="Graphic 275" o:spid="_x0000_s1032" type="#_x0000_t75" alt="Apple" style="position:absolute;left:4473;top:5331;width:5829;height:7080;rotation:680702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">
                    <v:imagedata r:id="rId45" o:title="Apple"/>
                  </v:shape>
                  <v:shape id="Graphic 274" o:spid="_x0000_s1033" type="#_x0000_t75" alt="Banana" style="position:absolute;top:1333;width:9537;height:4693;rotation:212047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">
                    <v:imagedata r:id="rId46" o:title="Banana"/>
                  </v:shape>
                  <v:shape id="Graphic 273" o:spid="_x0000_s1034" type="#_x0000_t75" alt="Bootle" style="position:absolute;left:15306;top:688;width:4642;height:9932;rotation:37844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">
                    <v:imagedata r:id="rId47" o:title="Bootle"/>
                  </v:shape>
                  <v:shape id="Graphic 272" o:spid="_x0000_s1035" type="#_x0000_t75" alt="Horn" style="position:absolute;left:20859;top:6096;width:9684;height:8051;rotation:-11918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">
                    <v:imagedata r:id="rId48" o:title="Horn"/>
                  </v:shape>
                  <v:shape id="Graphic 271" o:spid="_x0000_s1036" type="#_x0000_t75" alt="Broccoli" style="position:absolute;left:31714;top:378;width:5899;height:5144;rotation:-548373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">
                    <v:imagedata r:id="rId49" o:title="Broccoli"/>
                  </v:shape>
                  <v:shape id="Graphic 270" o:spid="_x0000_s1037" type="#_x0000_t75" alt="Banana" style="position:absolute;left:23431;top:17430;width:5683;height:2801;rotation:212047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">
                    <v:imagedata r:id="rId46" o:title="Banana"/>
                  </v:shape>
                  <v:shape id="Graphic 269" o:spid="_x0000_s1038" type="#_x0000_t75" alt="Apple" style="position:absolute;left:30670;top:9525;width:6160;height:74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">
                    <v:imagedata r:id="rId45" o:title="Apple"/>
                  </v:shape>
                  <v:shape id="Graphic 291" o:spid="_x0000_s1039" type="#_x0000_t75" alt="Fire" style="position:absolute;left:1143;top:36576;width:4076;height:5651;rotation:21633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">
                    <v:imagedata r:id="rId50" o:title="Fire"/>
                  </v:shape>
                  <v:shape id="Graphic 290" o:spid="_x0000_s1040" type="#_x0000_t75" alt="Gift" style="position:absolute;left:30384;top:40671;width:7989;height:7931;rotation:29433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">
                    <v:imagedata r:id="rId51" o:title="Gift"/>
                  </v:shape>
                  <v:shape id="Graphic 289" o:spid="_x0000_s1041" type="#_x0000_t75" alt="Glass" style="position:absolute;left:1143;top:48291;width:4102;height:5245;rotation:30937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">
                    <v:imagedata r:id="rId52" o:title="Glass"/>
                  </v:shape>
                  <v:shape id="Graphic 288" o:spid="_x0000_s1042" type="#_x0000_t75" alt="Glass" style="position:absolute;left:5715;top:46767;width:3670;height:2845;rotation:23425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">
                    <v:imagedata r:id="rId53" o:title="Glass"/>
                  </v:shape>
                  <v:shape id="Graphic 287" o:spid="_x0000_s1043" type="#_x0000_t75" alt="Podium" style="position:absolute;left:6953;top:52673;width:11049;height:7772;rotation:14864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">
                    <v:imagedata r:id="rId54" o:title="Podium"/>
                  </v:shape>
                  <v:shape id="Graphic 286" o:spid="_x0000_s1044" type="#_x0000_t75" alt="Centimetr" style="position:absolute;left:2295;top:58289;width:6116;height:4959;rotation:-82087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">
                    <v:imagedata r:id="rId41" o:title="Centimetr"/>
                  </v:shape>
                  <v:shape id="Graphic 285" o:spid="_x0000_s1045" type="#_x0000_t75" alt="Banana" style="position:absolute;left:18383;top:61626;width:5683;height:2801;rotation:21204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">
                    <v:imagedata r:id="rId46" o:title="Banana"/>
                  </v:shape>
                  <v:shape id="Graphic 284" o:spid="_x0000_s1046" type="#_x0000_t75" alt="Drop" style="position:absolute;left:31623;top:58293;width:4572;height:5822;rotation:-230429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">
                    <v:imagedata r:id="rId42" o:title="Drop"/>
                  </v:shape>
                  <v:shape id="Graphic 283" o:spid="_x0000_s1047" type="#_x0000_t75" alt="Carrot" style="position:absolute;left:24660;top:53762;width:11982;height:5632;rotation:-799209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">
                    <v:imagedata r:id="rId44" o:title="Carrot"/>
                  </v:shape>
                  <v:shape id="Graphic 282" o:spid="_x0000_s1048" type="#_x0000_t75" alt="Cup" style="position:absolute;left:19240;top:48006;width:7087;height:8140;rotation:-15331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">
                    <v:imagedata r:id="rId55" o:title="Cup"/>
                  </v:shape>
                </v:group>
                <v:rect id="Rectangle 6" o:spid="_x0000_s1049" style="position:absolute;width:42767;height:70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" filled="f" strokecolor="black [3213]" strokeweight="1pt"/>
                <w10:wrap anchory="line"/>
                <w10:anchorlock/>
              </v:group>
            </w:pict>
          </mc:Fallback>
        </mc:AlternateContent>
      </w:r>
    </w:p>
    <w:p w14:paraId="3D1B8910" w14:textId="02AEA846" w:rsidR="002B3F9A" w:rsidRDefault="005F256B" w:rsidP="005F256B">
      <w:pPr>
        <w:pStyle w:val="Title"/>
      </w:pPr>
      <w:r>
        <w:t>castle’s</w:t>
      </w:r>
    </w:p>
    <w:p w14:paraId="64660865" w14:textId="77777777" w:rsidR="000B2997" w:rsidRPr="000B2997" w:rsidRDefault="000B2997" w:rsidP="005F256B">
      <w:pPr>
        <w:pStyle w:val="Title"/>
      </w:pPr>
      <w:r>
        <w:rPr>
          <w:noProof/>
        </w:rPr>
        <mc:AlternateContent>
          <mc:Choice Requires="wpg">
            <w:drawing>
              <wp:inline distT="0" distB="0" distL="0" distR="0" wp14:anchorId="18693C82" wp14:editId="18430B30">
                <wp:extent cx="2225675" cy="348615"/>
                <wp:effectExtent l="0" t="0" r="3175" b="0"/>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25675" cy="348615"/>
                          <a:chOff x="0" y="0"/>
                          <a:chExt cx="2225675" cy="348615"/>
                        </a:xfrm>
                      </wpg:grpSpPr>
                      <pic:pic xmlns:pic="http://schemas.openxmlformats.org/drawingml/2006/picture">
                        <pic:nvPicPr>
                          <pic:cNvPr id="279" name="Graphic 279" descr="Dec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t="1" r="45236" b="-1"/>
                          <a:stretch/>
                        </pic:blipFill>
                        <pic:spPr bwMode="auto">
                          <a:xfrm rot="10800000">
                            <a:off x="1209675" y="0"/>
                            <a:ext cx="1016000" cy="348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0" name="Graphic 280" descr="Dec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t="1" r="45236" b="-1"/>
                          <a:stretch/>
                        </pic:blipFill>
                        <pic:spPr bwMode="auto">
                          <a:xfrm rot="10800000" flipH="1">
                            <a:off x="0" y="0"/>
                            <a:ext cx="1016000" cy="348615"/>
                          </a:xfrm>
                          <a:prstGeom prst="rect">
                            <a:avLst/>
                          </a:prstGeom>
                          <a:ln>
                            <a:noFill/>
                          </a:ln>
                          <a:extLst>
                            <a:ext uri="{53640926-AAD7-44D8-BBD7-CCE9431645EC}">
                              <a14:shadowObscured xmlns:a14="http://schemas.microsoft.com/office/drawing/2010/main"/>
                            </a:ext>
                          </a:extLst>
                        </pic:spPr>
                      </pic:pic>
                      <wps:wsp>
                        <wps:cNvPr id="5" name="Oval 5" descr="Oval"/>
                        <wps:cNvSpPr/>
                        <wps:spPr>
                          <a:xfrm>
                            <a:off x="1095375" y="1428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B11A42" id="Group 3" o:spid="_x0000_s1026" style="width:175.25pt;height:27.45pt;mso-position-horizontal-relative:char;mso-position-vertical-relative:line" coordsize="22256,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">
                <v:shape id="Graphic 279" o:spid="_x0000_s1027" type="#_x0000_t75" alt="Decor" style="position:absolute;left:12096;width:10160;height:348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">
                  <v:imagedata r:id="rId58" o:title="Decor" croptop="1f" cropbottom="-1f" cropright="29646f"/>
                </v:shape>
                <v:shape id="Graphic 280" o:spid="_x0000_s1028" type="#_x0000_t75" alt="Decor" style="position:absolute;width:10160;height:3486;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">
                  <v:imagedata r:id="rId58" o:title="Decor" croptop="1f" cropbottom="-1f" cropright="29646f"/>
                </v:shape>
                <v:oval id="Oval 5" o:spid="_x0000_s1029" alt="Oval" style="position:absolute;left:10953;top:142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" fillcolor="black [3213]" stroked="f" strokeweight="1pt">
                  <v:stroke joinstyle="miter"/>
                </v:oval>
                <w10:anchorlock/>
              </v:group>
            </w:pict>
          </mc:Fallback>
        </mc:AlternateContent>
      </w:r>
    </w:p>
    <w:p w14:paraId="237612A8" w14:textId="77777777" w:rsidR="005F256B" w:rsidRDefault="005F256B" w:rsidP="005F256B">
      <w:pPr>
        <w:pStyle w:val="Title"/>
      </w:pPr>
      <w:r>
        <w:t>Healthy Food</w:t>
      </w:r>
    </w:p>
    <w:p w14:paraId="395D05E0" w14:textId="0FE7551C" w:rsidR="000B2997" w:rsidRDefault="00BD5901" w:rsidP="005F256B">
      <w:pPr>
        <w:pStyle w:val="Title"/>
      </w:pPr>
      <w:r>
        <w:t>Pack</w:t>
      </w:r>
      <w:bookmarkStart w:id="0" w:name="_GoBack"/>
      <w:bookmarkEnd w:id="0"/>
    </w:p>
    <w:p w14:paraId="40B72D87" w14:textId="25F10826" w:rsidR="000B2997" w:rsidRDefault="000B2997" w:rsidP="005F256B">
      <w:pPr>
        <w:pStyle w:val="Subtitle"/>
      </w:pPr>
    </w:p>
    <w:p w14:paraId="4E5A7500" w14:textId="112B86F9" w:rsidR="00987674" w:rsidRDefault="00987674" w:rsidP="005F256B">
      <w:pPr>
        <w:jc w:val="center"/>
      </w:pPr>
    </w:p>
    <w:p w14:paraId="4DE5AAF7" w14:textId="7EDC9B85" w:rsidR="00E26ADC" w:rsidRDefault="00E26ADC" w:rsidP="005F256B">
      <w:pPr>
        <w:jc w:val="center"/>
      </w:pPr>
    </w:p>
    <w:p w14:paraId="70473CB1" w14:textId="77F04A68" w:rsidR="00E26ADC" w:rsidRDefault="00E26ADC" w:rsidP="005F256B">
      <w:pPr>
        <w:jc w:val="center"/>
      </w:pPr>
    </w:p>
    <w:p w14:paraId="58637E93" w14:textId="7BFBC4E9" w:rsidR="00E26ADC" w:rsidRDefault="00E26ADC" w:rsidP="005F256B">
      <w:pPr>
        <w:jc w:val="center"/>
      </w:pPr>
    </w:p>
    <w:p w14:paraId="04BE13FC" w14:textId="0B116F69" w:rsidR="00E26ADC" w:rsidRDefault="00E26ADC" w:rsidP="005F256B">
      <w:pPr>
        <w:jc w:val="center"/>
      </w:pPr>
    </w:p>
    <w:p w14:paraId="36EBBFD9" w14:textId="0D2BC439" w:rsidR="00E26ADC" w:rsidRDefault="00E26ADC" w:rsidP="005F256B">
      <w:pPr>
        <w:jc w:val="center"/>
      </w:pPr>
    </w:p>
    <w:p w14:paraId="631370C2" w14:textId="7BD9A933" w:rsidR="00E26ADC" w:rsidRDefault="00E26ADC" w:rsidP="005F256B">
      <w:pPr>
        <w:jc w:val="center"/>
      </w:pPr>
    </w:p>
    <w:p w14:paraId="30616AD8" w14:textId="77777777" w:rsidR="00DC55E9" w:rsidRDefault="00DC55E9" w:rsidP="00E26ADC"/>
    <w:p w14:paraId="244CADB9" w14:textId="794FFB31" w:rsidR="00DC55E9" w:rsidRDefault="00DC55E9" w:rsidP="005F256B">
      <w:pPr>
        <w:jc w:val="center"/>
      </w:pPr>
    </w:p>
    <w:p w14:paraId="2CB15019" w14:textId="40503E41" w:rsidR="00EA27DC" w:rsidRPr="00987674" w:rsidRDefault="00914971" w:rsidP="005F256B">
      <w:pPr>
        <w:jc w:val="center"/>
      </w:pPr>
      <w:r>
        <w:rPr>
          <w:rFonts w:ascii="Times New Roman" w:hAnsi="Times New Roman"/>
          <w:noProof/>
        </w:rPr>
        <mc:AlternateContent>
          <mc:Choice Requires="wpg">
            <w:drawing>
              <wp:anchor distT="0" distB="0" distL="114300" distR="114300" simplePos="0" relativeHeight="251680768" behindDoc="0" locked="1" layoutInCell="1" allowOverlap="1" wp14:anchorId="5F11009C" wp14:editId="34EC5632">
                <wp:simplePos x="0" y="0"/>
                <wp:positionH relativeFrom="margin">
                  <wp:align>right</wp:align>
                </wp:positionH>
                <wp:positionV relativeFrom="paragraph">
                  <wp:posOffset>5080</wp:posOffset>
                </wp:positionV>
                <wp:extent cx="4620260" cy="2249805"/>
                <wp:effectExtent l="19050" t="0" r="8890" b="3619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20260" cy="2249805"/>
                          <a:chOff x="0" y="0"/>
                          <a:chExt cx="4557394" cy="2251575"/>
                        </a:xfrm>
                      </wpg:grpSpPr>
                      <pic:pic xmlns:pic="http://schemas.openxmlformats.org/drawingml/2006/picture">
                        <pic:nvPicPr>
                          <pic:cNvPr id="250" name="Graphic 250" descr="Broccoli"/>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18928011">
                            <a:off x="2503169" y="161925"/>
                            <a:ext cx="323850" cy="281940"/>
                          </a:xfrm>
                          <a:prstGeom prst="rect">
                            <a:avLst/>
                          </a:prstGeom>
                        </pic:spPr>
                      </pic:pic>
                      <pic:pic xmlns:pic="http://schemas.openxmlformats.org/drawingml/2006/picture">
                        <pic:nvPicPr>
                          <pic:cNvPr id="257" name="Graphic 257" descr="Appl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340994" y="0"/>
                            <a:ext cx="424180" cy="515620"/>
                          </a:xfrm>
                          <a:prstGeom prst="rect">
                            <a:avLst/>
                          </a:prstGeom>
                        </pic:spPr>
                      </pic:pic>
                      <pic:pic xmlns:pic="http://schemas.openxmlformats.org/drawingml/2006/picture">
                        <pic:nvPicPr>
                          <pic:cNvPr id="253" name="Graphic 253" descr="Banana"/>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12395398">
                            <a:off x="3989069" y="314325"/>
                            <a:ext cx="568325" cy="280035"/>
                          </a:xfrm>
                          <a:prstGeom prst="rect">
                            <a:avLst/>
                          </a:prstGeom>
                        </pic:spPr>
                      </pic:pic>
                      <pic:pic xmlns:pic="http://schemas.openxmlformats.org/drawingml/2006/picture">
                        <pic:nvPicPr>
                          <pic:cNvPr id="256" name="Graphic 256" descr="Carrot"/>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217294" y="19050"/>
                            <a:ext cx="942975" cy="442595"/>
                          </a:xfrm>
                          <a:prstGeom prst="rect">
                            <a:avLst/>
                          </a:prstGeom>
                        </pic:spPr>
                      </pic:pic>
                      <pic:pic xmlns:pic="http://schemas.openxmlformats.org/drawingml/2006/picture">
                        <pic:nvPicPr>
                          <pic:cNvPr id="255" name="Graphic 255" descr="Appl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16200000" flipH="1" flipV="1">
                            <a:off x="3142931" y="58738"/>
                            <a:ext cx="323850" cy="393065"/>
                          </a:xfrm>
                          <a:prstGeom prst="rect">
                            <a:avLst/>
                          </a:prstGeom>
                        </pic:spPr>
                      </pic:pic>
                      <pic:pic xmlns:pic="http://schemas.openxmlformats.org/drawingml/2006/picture">
                        <pic:nvPicPr>
                          <pic:cNvPr id="254" name="Graphic 254" descr="Broccoli"/>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5020508" flipH="1">
                            <a:off x="-21273" y="1761807"/>
                            <a:ext cx="330835" cy="288290"/>
                          </a:xfrm>
                          <a:prstGeom prst="rect">
                            <a:avLst/>
                          </a:prstGeom>
                        </pic:spPr>
                      </pic:pic>
                      <pic:pic xmlns:pic="http://schemas.openxmlformats.org/drawingml/2006/picture">
                        <pic:nvPicPr>
                          <pic:cNvPr id="252" name="Graphic 252" descr="Banana&#10;"/>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8536276">
                            <a:off x="112394" y="1019175"/>
                            <a:ext cx="568325" cy="280035"/>
                          </a:xfrm>
                          <a:prstGeom prst="rect">
                            <a:avLst/>
                          </a:prstGeom>
                        </pic:spPr>
                      </pic:pic>
                      <pic:pic xmlns:pic="http://schemas.openxmlformats.org/drawingml/2006/picture">
                        <pic:nvPicPr>
                          <pic:cNvPr id="251" name="Graphic 251" descr="Broccoli"/>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2822197" flipH="1" flipV="1">
                            <a:off x="4017644" y="809625"/>
                            <a:ext cx="431800" cy="375920"/>
                          </a:xfrm>
                          <a:prstGeom prst="rect">
                            <a:avLst/>
                          </a:prstGeom>
                        </pic:spPr>
                      </pic:pic>
                      <pic:pic xmlns:pic="http://schemas.openxmlformats.org/drawingml/2006/picture">
                        <pic:nvPicPr>
                          <pic:cNvPr id="259" name="Graphic 259" descr="Ribbon"/>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666748" y="1855970"/>
                            <a:ext cx="1037590" cy="395605"/>
                          </a:xfrm>
                          <a:prstGeom prst="rect">
                            <a:avLst/>
                          </a:prstGeom>
                        </pic:spPr>
                      </pic:pic>
                      <pic:pic xmlns:pic="http://schemas.openxmlformats.org/drawingml/2006/picture">
                        <pic:nvPicPr>
                          <pic:cNvPr id="260" name="Graphic 260" descr="Ribbon"/>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rot="21369225">
                            <a:off x="2006581" y="1851121"/>
                            <a:ext cx="1002665" cy="394970"/>
                          </a:xfrm>
                          <a:prstGeom prst="rect">
                            <a:avLst/>
                          </a:prstGeom>
                        </pic:spPr>
                      </pic:pic>
                      <pic:pic xmlns:pic="http://schemas.openxmlformats.org/drawingml/2006/picture">
                        <pic:nvPicPr>
                          <pic:cNvPr id="258" name="Graphic 258" descr="Ribbon"/>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flipH="1">
                            <a:off x="3381374" y="1830240"/>
                            <a:ext cx="1022350" cy="394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A6F5CE" id="Group 10" o:spid="_x0000_s1026" style="position:absolute;margin-left:312.6pt;margin-top:.4pt;width:363.8pt;height:177.15pt;z-index:251680768;mso-position-horizontal:right;mso-position-horizontal-relative:margin;mso-width-relative:margin;mso-height-relative:margin" coordsize="45573,22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">
                <v:shape id="Graphic 250" o:spid="_x0000_s1027" type="#_x0000_t75" alt="Broccoli" style="position:absolute;left:25031;top:1619;width:3239;height:2819;rotation:-29185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">
                  <v:imagedata r:id="rId49" o:title="Broccoli"/>
                </v:shape>
                <v:shape id="Graphic 257" o:spid="_x0000_s1028" type="#_x0000_t75" alt="Apple" style="position:absolute;left:3409;width:4242;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">
                  <v:imagedata r:id="rId45" o:title="Apple"/>
                </v:shape>
                <v:shape id="Graphic 253" o:spid="_x0000_s1029" type="#_x0000_t75" alt="Banana" style="position:absolute;left:39890;top:3143;width:5683;height:2800;rotation:-100538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">
                  <v:imagedata r:id="rId46" o:title="Banana"/>
                </v:shape>
                <v:shape id="Graphic 256" o:spid="_x0000_s1030" type="#_x0000_t75" alt="Carrot" style="position:absolute;left:12172;top:190;width:9430;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">
                  <v:imagedata r:id="rId44" o:title="Carrot"/>
                </v:shape>
                <v:shape id="Graphic 255" o:spid="_x0000_s1031" type="#_x0000_t75" alt="Apple" style="position:absolute;left:31429;top:587;width:3238;height:3930;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">
                  <v:imagedata r:id="rId45" o:title="Apple"/>
                </v:shape>
                <v:shape id="Graphic 254" o:spid="_x0000_s1032" type="#_x0000_t75" alt="Broccoli" style="position:absolute;left:-213;top:17618;width:3308;height:2882;rotation:-548373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">
                  <v:imagedata r:id="rId49" o:title="Broccoli"/>
                </v:shape>
                <v:shape id="Graphic 252" o:spid="_x0000_s1033" type="#_x0000_t75" alt="Banana&#10;" style="position:absolute;left:1123;top:10191;width:5684;height:2801;rotation:9323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">
                  <v:imagedata r:id="rId46" o:title="Banana&#10;"/>
                </v:shape>
                <v:shape id="Graphic 251" o:spid="_x0000_s1034" type="#_x0000_t75" alt="Broccoli" style="position:absolute;left:40176;top:8095;width:4318;height:3760;rotation:3082592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">
                  <v:imagedata r:id="rId49" o:title="Broccoli"/>
                </v:shape>
                <v:shape id="Graphic 259" o:spid="_x0000_s1035" type="#_x0000_t75" alt="Ribbon" style="position:absolute;left:6667;top:18559;width:1037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">
                  <v:imagedata r:id="rId61" o:title="Ribbon"/>
                </v:shape>
                <v:shape id="Graphic 260" o:spid="_x0000_s1036" type="#_x0000_t75" alt="Ribbon" style="position:absolute;left:20065;top:18511;width:10027;height:3949;rotation:-2520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">
                  <v:imagedata r:id="rId61" o:title="Ribbon"/>
                </v:shape>
                <v:shape id="Graphic 258" o:spid="_x0000_s1037" type="#_x0000_t75" alt="Ribbon" style="position:absolute;left:33813;top:18302;width:10224;height:39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">
                  <v:imagedata r:id="rId61" o:title="Ribbon"/>
                </v:shape>
                <w10:wrap anchorx="margin"/>
                <w10:anchorlock/>
              </v:group>
            </w:pict>
          </mc:Fallback>
        </mc:AlternateContent>
      </w:r>
    </w:p>
    <w:p w14:paraId="295AAA45" w14:textId="27325D47" w:rsidR="00FF3827" w:rsidRDefault="00FF3827" w:rsidP="005F256B">
      <w:pPr>
        <w:jc w:val="center"/>
      </w:pPr>
    </w:p>
    <w:p w14:paraId="1642F515" w14:textId="6C65058E" w:rsidR="00AA4B7B" w:rsidRDefault="00BD5901" w:rsidP="005F256B">
      <w:pPr>
        <w:pStyle w:val="Heading1"/>
      </w:pPr>
      <w:sdt>
        <w:sdtPr>
          <w:id w:val="-402685452"/>
          <w:placeholder>
            <w:docPart w:val="9AFD3C7D623E4C769F84E5767D79B119"/>
          </w:placeholder>
          <w:temporary/>
          <w:showingPlcHdr/>
          <w15:appearance w15:val="hidden"/>
        </w:sdtPr>
        <w:sdtEndPr/>
        <w:sdtContent>
          <w:r w:rsidR="00AE7053">
            <w:t>Healthy Snack</w:t>
          </w:r>
          <w:r w:rsidR="00AE7053">
            <w:br/>
            <w:t>Ideas</w:t>
          </w:r>
        </w:sdtContent>
      </w:sdt>
    </w:p>
    <w:p w14:paraId="21C0DC34" w14:textId="3CEF1A23" w:rsidR="00AA4B7B" w:rsidRPr="00AA4B7B" w:rsidRDefault="005E7CEA" w:rsidP="005F256B">
      <w:pPr>
        <w:pStyle w:val="Graphic"/>
      </w:pPr>
      <w:r>
        <w:rPr>
          <w:noProof/>
        </w:rPr>
        <mc:AlternateContent>
          <mc:Choice Requires="wps">
            <w:drawing>
              <wp:anchor distT="0" distB="0" distL="114300" distR="114300" simplePos="0" relativeHeight="251763711" behindDoc="1" locked="0" layoutInCell="1" allowOverlap="1" wp14:anchorId="091CC5E7" wp14:editId="1E8C1E56">
                <wp:simplePos x="0" y="0"/>
                <wp:positionH relativeFrom="margin">
                  <wp:align>left</wp:align>
                </wp:positionH>
                <wp:positionV relativeFrom="paragraph">
                  <wp:posOffset>2372310</wp:posOffset>
                </wp:positionV>
                <wp:extent cx="4096850" cy="2752253"/>
                <wp:effectExtent l="0" t="0" r="18415" b="10160"/>
                <wp:wrapNone/>
                <wp:docPr id="31" name="Text Box 31"/>
                <wp:cNvGraphicFramePr/>
                <a:graphic xmlns:a="http://schemas.openxmlformats.org/drawingml/2006/main">
                  <a:graphicData uri="http://schemas.microsoft.com/office/word/2010/wordprocessingShape">
                    <wps:wsp>
                      <wps:cNvSpPr txBox="1"/>
                      <wps:spPr>
                        <a:xfrm>
                          <a:off x="0" y="0"/>
                          <a:ext cx="4096850" cy="2752253"/>
                        </a:xfrm>
                        <a:prstGeom prst="rect">
                          <a:avLst/>
                        </a:prstGeom>
                        <a:solidFill>
                          <a:schemeClr val="lt1"/>
                        </a:solidFill>
                        <a:ln w="6350">
                          <a:solidFill>
                            <a:prstClr val="black"/>
                          </a:solidFill>
                        </a:ln>
                      </wps:spPr>
                      <wps:txbx>
                        <w:txbxContent>
                          <w:p w14:paraId="42419EF1" w14:textId="17BD5AEC" w:rsidR="00E26ADC" w:rsidRDefault="00E26ADC" w:rsidP="00E26ADC"/>
                          <w:p w14:paraId="5655DD49" w14:textId="32482C32" w:rsidR="00E26ADC" w:rsidRDefault="00E26ADC" w:rsidP="00E26ADC"/>
                          <w:p w14:paraId="0B6E21EB" w14:textId="0022E09F" w:rsidR="006E26B8" w:rsidRDefault="00F651BD" w:rsidP="006E26B8">
                            <w:pPr>
                              <w:pStyle w:val="ListParagraph"/>
                              <w:numPr>
                                <w:ilvl w:val="0"/>
                                <w:numId w:val="4"/>
                              </w:numPr>
                              <w:ind w:left="426"/>
                            </w:pPr>
                            <w:r>
                              <w:t>Fruit salad with yogurt and a broken up meringue – A healthy Eaton Mess. Yum!</w:t>
                            </w:r>
                          </w:p>
                          <w:p w14:paraId="550FDA59" w14:textId="77777777" w:rsidR="00DF190B" w:rsidRDefault="00DF190B" w:rsidP="00DF190B">
                            <w:pPr>
                              <w:pStyle w:val="ListParagraph"/>
                              <w:ind w:left="426"/>
                            </w:pPr>
                          </w:p>
                          <w:p w14:paraId="48C9716F" w14:textId="78169FC4" w:rsidR="009D1249" w:rsidRDefault="00E62D4D" w:rsidP="00010632">
                            <w:pPr>
                              <w:pStyle w:val="ListParagraph"/>
                              <w:numPr>
                                <w:ilvl w:val="0"/>
                                <w:numId w:val="4"/>
                              </w:numPr>
                              <w:ind w:left="426"/>
                            </w:pPr>
                            <w:r>
                              <w:t>Apple slices dipped in Peanut Butter</w:t>
                            </w:r>
                            <w:r w:rsidR="00DF190B">
                              <w:t xml:space="preserve">. </w:t>
                            </w:r>
                          </w:p>
                          <w:p w14:paraId="5DE9ADC2" w14:textId="77777777" w:rsidR="00010632" w:rsidRDefault="00010632" w:rsidP="00010632">
                            <w:pPr>
                              <w:pStyle w:val="ListParagraph"/>
                            </w:pPr>
                          </w:p>
                          <w:p w14:paraId="16FC08C8" w14:textId="282E2183" w:rsidR="00010632" w:rsidRDefault="002D0EBB" w:rsidP="002D0EBB">
                            <w:pPr>
                              <w:pStyle w:val="ListParagraph"/>
                              <w:numPr>
                                <w:ilvl w:val="0"/>
                                <w:numId w:val="4"/>
                              </w:numPr>
                              <w:ind w:left="426"/>
                            </w:pPr>
                            <w:r>
                              <w:t>Frozen fruit in yogurt – Creamy fruit lolly.</w:t>
                            </w:r>
                          </w:p>
                          <w:p w14:paraId="461019BF" w14:textId="77777777" w:rsidR="00010632" w:rsidRDefault="00010632" w:rsidP="00010632">
                            <w:pPr>
                              <w:pStyle w:val="ListParagraph"/>
                            </w:pPr>
                          </w:p>
                          <w:p w14:paraId="6E86D7C2" w14:textId="59539317" w:rsidR="00010632" w:rsidRDefault="00EB483C" w:rsidP="00D274F5">
                            <w:pPr>
                              <w:pStyle w:val="ListParagraph"/>
                              <w:numPr>
                                <w:ilvl w:val="0"/>
                                <w:numId w:val="4"/>
                              </w:numPr>
                              <w:ind w:left="426"/>
                            </w:pPr>
                            <w:r>
                              <w:t>Freeze your favourite drink in a lolly mo</w:t>
                            </w:r>
                            <w:r w:rsidR="00195446">
                              <w:t>u</w:t>
                            </w:r>
                            <w:r>
                              <w:t>ld</w:t>
                            </w:r>
                            <w:r w:rsidR="00D24304">
                              <w:t xml:space="preserve">. </w:t>
                            </w:r>
                          </w:p>
                          <w:p w14:paraId="62F3C2B7" w14:textId="77777777" w:rsidR="00D24304" w:rsidRDefault="00D24304" w:rsidP="00D24304">
                            <w:pPr>
                              <w:pStyle w:val="ListParagraph"/>
                            </w:pPr>
                          </w:p>
                          <w:p w14:paraId="763ED163" w14:textId="09E2456E" w:rsidR="00D24304" w:rsidRDefault="00407D2E" w:rsidP="00D274F5">
                            <w:pPr>
                              <w:pStyle w:val="ListParagraph"/>
                              <w:numPr>
                                <w:ilvl w:val="0"/>
                                <w:numId w:val="4"/>
                              </w:numPr>
                              <w:ind w:left="426"/>
                            </w:pPr>
                            <w:r>
                              <w:t xml:space="preserve">Popcorn. </w:t>
                            </w:r>
                            <w:r w:rsidR="008639BA">
                              <w:t>You could even add your own flavour</w:t>
                            </w:r>
                            <w:r w:rsidR="005E7CEA">
                              <w:t>.</w:t>
                            </w:r>
                          </w:p>
                          <w:p w14:paraId="2814555E" w14:textId="77777777" w:rsidR="00DF190B" w:rsidRDefault="00DF190B" w:rsidP="00DF190B">
                            <w:pPr>
                              <w:pStyle w:val="ListParagraph"/>
                            </w:pPr>
                          </w:p>
                          <w:p w14:paraId="2B0CE0AF" w14:textId="22687FA3" w:rsidR="00DF190B" w:rsidRDefault="00DF190B" w:rsidP="00DF190B"/>
                          <w:p w14:paraId="1DF54A5D" w14:textId="77777777" w:rsidR="00DF190B" w:rsidRDefault="00DF190B" w:rsidP="00DF1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CC5E7" id="_x0000_t202" coordsize="21600,21600" o:spt="202" path="m,l,21600r21600,l21600,xe">
                <v:stroke joinstyle="miter"/>
                <v:path gradientshapeok="t" o:connecttype="rect"/>
              </v:shapetype>
              <v:shape id="Text Box 31" o:spid="_x0000_s1026" type="#_x0000_t202" style="position:absolute;left:0;text-align:left;margin-left:0;margin-top:186.8pt;width:322.6pt;height:216.7pt;z-index:-2515527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" fillcolor="white [3201]" strokeweight=".5pt">
                <v:textbox>
                  <w:txbxContent>
                    <w:p w14:paraId="42419EF1" w14:textId="17BD5AEC" w:rsidR="00E26ADC" w:rsidRDefault="00E26ADC" w:rsidP="00E26ADC"/>
                    <w:p w14:paraId="5655DD49" w14:textId="32482C32" w:rsidR="00E26ADC" w:rsidRDefault="00E26ADC" w:rsidP="00E26ADC"/>
                    <w:p w14:paraId="0B6E21EB" w14:textId="0022E09F" w:rsidR="006E26B8" w:rsidRDefault="00F651BD" w:rsidP="006E26B8">
                      <w:pPr>
                        <w:pStyle w:val="ListParagraph"/>
                        <w:numPr>
                          <w:ilvl w:val="0"/>
                          <w:numId w:val="4"/>
                        </w:numPr>
                        <w:ind w:left="426"/>
                      </w:pPr>
                      <w:r>
                        <w:t>Fruit salad with yogurt and a broken up meringue – A healthy Eaton Mess. Yum!</w:t>
                      </w:r>
                    </w:p>
                    <w:p w14:paraId="550FDA59" w14:textId="77777777" w:rsidR="00DF190B" w:rsidRDefault="00DF190B" w:rsidP="00DF190B">
                      <w:pPr>
                        <w:pStyle w:val="ListParagraph"/>
                        <w:ind w:left="426"/>
                      </w:pPr>
                    </w:p>
                    <w:p w14:paraId="48C9716F" w14:textId="78169FC4" w:rsidR="009D1249" w:rsidRDefault="00E62D4D" w:rsidP="00010632">
                      <w:pPr>
                        <w:pStyle w:val="ListParagraph"/>
                        <w:numPr>
                          <w:ilvl w:val="0"/>
                          <w:numId w:val="4"/>
                        </w:numPr>
                        <w:ind w:left="426"/>
                      </w:pPr>
                      <w:r>
                        <w:t>Apple slices dipped in Peanut Butter</w:t>
                      </w:r>
                      <w:r w:rsidR="00DF190B">
                        <w:t xml:space="preserve">. </w:t>
                      </w:r>
                    </w:p>
                    <w:p w14:paraId="5DE9ADC2" w14:textId="77777777" w:rsidR="00010632" w:rsidRDefault="00010632" w:rsidP="00010632">
                      <w:pPr>
                        <w:pStyle w:val="ListParagraph"/>
                      </w:pPr>
                    </w:p>
                    <w:p w14:paraId="16FC08C8" w14:textId="282E2183" w:rsidR="00010632" w:rsidRDefault="002D0EBB" w:rsidP="002D0EBB">
                      <w:pPr>
                        <w:pStyle w:val="ListParagraph"/>
                        <w:numPr>
                          <w:ilvl w:val="0"/>
                          <w:numId w:val="4"/>
                        </w:numPr>
                        <w:ind w:left="426"/>
                      </w:pPr>
                      <w:r>
                        <w:t>Frozen fruit in yogurt – Creamy fruit lolly.</w:t>
                      </w:r>
                    </w:p>
                    <w:p w14:paraId="461019BF" w14:textId="77777777" w:rsidR="00010632" w:rsidRDefault="00010632" w:rsidP="00010632">
                      <w:pPr>
                        <w:pStyle w:val="ListParagraph"/>
                      </w:pPr>
                    </w:p>
                    <w:p w14:paraId="6E86D7C2" w14:textId="59539317" w:rsidR="00010632" w:rsidRDefault="00EB483C" w:rsidP="00D274F5">
                      <w:pPr>
                        <w:pStyle w:val="ListParagraph"/>
                        <w:numPr>
                          <w:ilvl w:val="0"/>
                          <w:numId w:val="4"/>
                        </w:numPr>
                        <w:ind w:left="426"/>
                      </w:pPr>
                      <w:r>
                        <w:t>Freeze your favourite drink in a lolly mo</w:t>
                      </w:r>
                      <w:r w:rsidR="00195446">
                        <w:t>u</w:t>
                      </w:r>
                      <w:r>
                        <w:t>ld</w:t>
                      </w:r>
                      <w:r w:rsidR="00D24304">
                        <w:t xml:space="preserve">. </w:t>
                      </w:r>
                    </w:p>
                    <w:p w14:paraId="62F3C2B7" w14:textId="77777777" w:rsidR="00D24304" w:rsidRDefault="00D24304" w:rsidP="00D24304">
                      <w:pPr>
                        <w:pStyle w:val="ListParagraph"/>
                      </w:pPr>
                    </w:p>
                    <w:p w14:paraId="763ED163" w14:textId="09E2456E" w:rsidR="00D24304" w:rsidRDefault="00407D2E" w:rsidP="00D274F5">
                      <w:pPr>
                        <w:pStyle w:val="ListParagraph"/>
                        <w:numPr>
                          <w:ilvl w:val="0"/>
                          <w:numId w:val="4"/>
                        </w:numPr>
                        <w:ind w:left="426"/>
                      </w:pPr>
                      <w:r>
                        <w:t xml:space="preserve">Popcorn. </w:t>
                      </w:r>
                      <w:r w:rsidR="008639BA">
                        <w:t>You could even add your own flavour</w:t>
                      </w:r>
                      <w:r w:rsidR="005E7CEA">
                        <w:t>.</w:t>
                      </w:r>
                    </w:p>
                    <w:p w14:paraId="2814555E" w14:textId="77777777" w:rsidR="00DF190B" w:rsidRDefault="00DF190B" w:rsidP="00DF190B">
                      <w:pPr>
                        <w:pStyle w:val="ListParagraph"/>
                      </w:pPr>
                    </w:p>
                    <w:p w14:paraId="2B0CE0AF" w14:textId="22687FA3" w:rsidR="00DF190B" w:rsidRDefault="00DF190B" w:rsidP="00DF190B"/>
                    <w:p w14:paraId="1DF54A5D" w14:textId="77777777" w:rsidR="00DF190B" w:rsidRDefault="00DF190B" w:rsidP="00DF190B"/>
                  </w:txbxContent>
                </v:textbox>
                <w10:wrap anchorx="margin"/>
              </v:shape>
            </w:pict>
          </mc:Fallback>
        </mc:AlternateContent>
      </w:r>
      <w:r w:rsidR="00E26ADC">
        <w:rPr>
          <w:noProof/>
        </w:rPr>
        <mc:AlternateContent>
          <mc:Choice Requires="wps">
            <w:drawing>
              <wp:anchor distT="0" distB="0" distL="114300" distR="114300" simplePos="0" relativeHeight="251738112" behindDoc="0" locked="0" layoutInCell="1" allowOverlap="1" wp14:anchorId="0667DD36" wp14:editId="51E6E602">
                <wp:simplePos x="0" y="0"/>
                <wp:positionH relativeFrom="column">
                  <wp:posOffset>600006</wp:posOffset>
                </wp:positionH>
                <wp:positionV relativeFrom="paragraph">
                  <wp:posOffset>2239274</wp:posOffset>
                </wp:positionV>
                <wp:extent cx="696595" cy="28003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696595" cy="280035"/>
                        </a:xfrm>
                        <a:prstGeom prst="rect">
                          <a:avLst/>
                        </a:prstGeom>
                        <a:noFill/>
                        <a:ln w="6350">
                          <a:noFill/>
                        </a:ln>
                      </wps:spPr>
                      <wps:txbx>
                        <w:txbxContent>
                          <w:p w14:paraId="200881AE" w14:textId="3CBD756D" w:rsidR="00EE64CC" w:rsidRDefault="00EE64CC">
                            <w: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7DD36" id="Text Box 13" o:spid="_x0000_s1027" type="#_x0000_t202" style="position:absolute;left:0;text-align:left;margin-left:47.25pt;margin-top:176.3pt;width:54.85pt;height:22.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" filled="f" stroked="f" strokeweight=".5pt">
                <v:textbox>
                  <w:txbxContent>
                    <w:p w14:paraId="200881AE" w14:textId="3CBD756D" w:rsidR="00EE64CC" w:rsidRDefault="00EE64CC">
                      <w:r>
                        <w:t>Other</w:t>
                      </w:r>
                    </w:p>
                  </w:txbxContent>
                </v:textbox>
              </v:shape>
            </w:pict>
          </mc:Fallback>
        </mc:AlternateContent>
      </w:r>
      <w:r w:rsidR="00E26ADC">
        <w:rPr>
          <w:noProof/>
        </w:rPr>
        <w:drawing>
          <wp:anchor distT="0" distB="0" distL="114300" distR="114300" simplePos="0" relativeHeight="251737088" behindDoc="0" locked="0" layoutInCell="1" allowOverlap="1" wp14:anchorId="5EEEDE6B" wp14:editId="417233FF">
            <wp:simplePos x="0" y="0"/>
            <wp:positionH relativeFrom="column">
              <wp:posOffset>330307</wp:posOffset>
            </wp:positionH>
            <wp:positionV relativeFrom="paragraph">
              <wp:posOffset>2175692</wp:posOffset>
            </wp:positionV>
            <wp:extent cx="1036955" cy="394970"/>
            <wp:effectExtent l="0" t="0" r="0" b="0"/>
            <wp:wrapNone/>
            <wp:docPr id="12" name="Graphic 12" descr="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Graphic 259" descr="Ribbon"/>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36955" cy="394970"/>
                    </a:xfrm>
                    <a:prstGeom prst="rect">
                      <a:avLst/>
                    </a:prstGeom>
                  </pic:spPr>
                </pic:pic>
              </a:graphicData>
            </a:graphic>
            <wp14:sizeRelH relativeFrom="margin">
              <wp14:pctWidth>0</wp14:pctWidth>
            </wp14:sizeRelH>
            <wp14:sizeRelV relativeFrom="margin">
              <wp14:pctHeight>0</wp14:pctHeight>
            </wp14:sizeRelV>
          </wp:anchor>
        </w:drawing>
      </w:r>
      <w:r w:rsidR="00AA4B7B">
        <w:rPr>
          <w:noProof/>
        </w:rPr>
        <mc:AlternateContent>
          <mc:Choice Requires="wpg">
            <w:drawing>
              <wp:inline distT="0" distB="0" distL="0" distR="0" wp14:anchorId="0B49ADBA" wp14:editId="37D9AAE3">
                <wp:extent cx="3937000" cy="348615"/>
                <wp:effectExtent l="0" t="0" r="6350" b="0"/>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7000" cy="348615"/>
                          <a:chOff x="0" y="0"/>
                          <a:chExt cx="3937000" cy="348615"/>
                        </a:xfrm>
                      </wpg:grpSpPr>
                      <pic:pic xmlns:pic="http://schemas.openxmlformats.org/drawingml/2006/picture">
                        <pic:nvPicPr>
                          <pic:cNvPr id="249" name="Graphic 249" descr="Dec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r="-877" b="-1"/>
                          <a:stretch/>
                        </pic:blipFill>
                        <pic:spPr bwMode="auto">
                          <a:xfrm rot="10800000" flipH="1" flipV="1">
                            <a:off x="0" y="0"/>
                            <a:ext cx="1871345" cy="348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Graphic 248" descr="Dec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 t="1" r="220" b="-1"/>
                          <a:stretch/>
                        </pic:blipFill>
                        <pic:spPr bwMode="auto">
                          <a:xfrm rot="10800000" flipV="1">
                            <a:off x="2085975" y="0"/>
                            <a:ext cx="1851025" cy="348615"/>
                          </a:xfrm>
                          <a:prstGeom prst="rect">
                            <a:avLst/>
                          </a:prstGeom>
                          <a:ln>
                            <a:noFill/>
                          </a:ln>
                          <a:extLst>
                            <a:ext uri="{53640926-AAD7-44D8-BBD7-CCE9431645EC}">
                              <a14:shadowObscured xmlns:a14="http://schemas.microsoft.com/office/drawing/2010/main"/>
                            </a:ext>
                          </a:extLst>
                        </pic:spPr>
                      </pic:pic>
                      <wps:wsp>
                        <wps:cNvPr id="55" name="Oval 55" descr="Oval"/>
                        <wps:cNvSpPr/>
                        <wps:spPr>
                          <a:xfrm>
                            <a:off x="1952625" y="200025"/>
                            <a:ext cx="43200" cy="4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388C60" id="Group 9" o:spid="_x0000_s1026" style="width:310pt;height:27.45pt;mso-position-horizontal-relative:char;mso-position-vertical-relative:line" coordsize="39370,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">
                <v:shape id="Graphic 249" o:spid="_x0000_s1027" type="#_x0000_t75" alt="Decor" style="position:absolute;width:18713;height:3486;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">
                  <v:imagedata r:id="rId58" o:title="Decor" cropbottom="-1f" cropright="-575f"/>
                </v:shape>
                <v:shape id="Graphic 248" o:spid="_x0000_s1028" type="#_x0000_t75" alt="Decor" style="position:absolute;left:20859;width:18511;height:348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">
                  <v:imagedata r:id="rId58" o:title="Decor" croptop="1f" cropbottom="-1f" cropleft="1f" cropright="144f"/>
                </v:shape>
                <v:oval id="Oval 55" o:spid="_x0000_s1029" alt="Oval" style="position:absolute;left:19526;top:2000;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" fillcolor="black [3213]" stroked="f" strokeweight="1pt">
                  <v:stroke joinstyle="miter"/>
                </v:oval>
                <w10:anchorlock/>
              </v:group>
            </w:pict>
          </mc:Fallback>
        </mc:AlternateContent>
      </w:r>
    </w:p>
    <w:tbl>
      <w:tblPr>
        <w:tblStyle w:val="TableGrid"/>
        <w:tblW w:w="4996" w:type="pct"/>
        <w:jc w:val="righ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412"/>
        <w:gridCol w:w="1185"/>
        <w:gridCol w:w="375"/>
        <w:gridCol w:w="198"/>
        <w:gridCol w:w="420"/>
        <w:gridCol w:w="1228"/>
        <w:gridCol w:w="420"/>
        <w:gridCol w:w="198"/>
        <w:gridCol w:w="420"/>
        <w:gridCol w:w="1199"/>
        <w:gridCol w:w="420"/>
      </w:tblGrid>
      <w:tr w:rsidR="00DF6104" w:rsidRPr="00D2334E" w14:paraId="72FEAD99" w14:textId="77777777" w:rsidTr="00E26ADC">
        <w:trPr>
          <w:trHeight w:val="20"/>
          <w:jc w:val="right"/>
        </w:trPr>
        <w:tc>
          <w:tcPr>
            <w:tcW w:w="397" w:type="dxa"/>
            <w:tcBorders>
              <w:top w:val="nil"/>
              <w:left w:val="nil"/>
              <w:bottom w:val="single" w:sz="8" w:space="0" w:color="000000" w:themeColor="text1"/>
              <w:right w:val="nil"/>
            </w:tcBorders>
            <w:vAlign w:val="center"/>
          </w:tcPr>
          <w:p w14:paraId="7ECC8BDB" w14:textId="77777777" w:rsidR="00DF6104" w:rsidRPr="00D2334E" w:rsidRDefault="00DF6104" w:rsidP="005F256B">
            <w:pPr>
              <w:jc w:val="center"/>
            </w:pPr>
          </w:p>
        </w:tc>
        <w:tc>
          <w:tcPr>
            <w:tcW w:w="1138" w:type="dxa"/>
            <w:vMerge w:val="restart"/>
            <w:tcBorders>
              <w:top w:val="nil"/>
              <w:left w:val="nil"/>
              <w:bottom w:val="nil"/>
              <w:right w:val="nil"/>
            </w:tcBorders>
            <w:vAlign w:val="center"/>
          </w:tcPr>
          <w:p w14:paraId="081E5004" w14:textId="1BE0DFE1" w:rsidR="00DF6104" w:rsidRPr="00D2334E" w:rsidRDefault="00EE64CC" w:rsidP="005F256B">
            <w:pPr>
              <w:pStyle w:val="Heading2"/>
              <w:outlineLvl w:val="1"/>
            </w:pPr>
            <w:r>
              <w:rPr>
                <w:noProof/>
              </w:rPr>
              <mc:AlternateContent>
                <mc:Choice Requires="wps">
                  <w:drawing>
                    <wp:anchor distT="0" distB="0" distL="114300" distR="114300" simplePos="0" relativeHeight="251744256" behindDoc="0" locked="0" layoutInCell="1" allowOverlap="1" wp14:anchorId="1CF97795" wp14:editId="7CD1C7FB">
                      <wp:simplePos x="0" y="0"/>
                      <wp:positionH relativeFrom="column">
                        <wp:posOffset>67945</wp:posOffset>
                      </wp:positionH>
                      <wp:positionV relativeFrom="paragraph">
                        <wp:posOffset>5080</wp:posOffset>
                      </wp:positionV>
                      <wp:extent cx="623570" cy="2984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623570" cy="298450"/>
                              </a:xfrm>
                              <a:prstGeom prst="rect">
                                <a:avLst/>
                              </a:prstGeom>
                              <a:noFill/>
                              <a:ln w="6350">
                                <a:noFill/>
                              </a:ln>
                            </wps:spPr>
                            <wps:txbx>
                              <w:txbxContent>
                                <w:p w14:paraId="315EC60E" w14:textId="3235ECA1" w:rsidR="00EE64CC" w:rsidRDefault="00EE64CC" w:rsidP="00EE64CC">
                                  <w:r>
                                    <w:t>Sweet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7795" id="Text Box 15" o:spid="_x0000_s1028" type="#_x0000_t202" style="position:absolute;left:0;text-align:left;margin-left:5.35pt;margin-top:.4pt;width:49.1pt;height:2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" filled="f" stroked="f" strokeweight=".5pt">
                      <v:textbox>
                        <w:txbxContent>
                          <w:p w14:paraId="315EC60E" w14:textId="3235ECA1" w:rsidR="00EE64CC" w:rsidRDefault="00EE64CC" w:rsidP="00EE64CC">
                            <w:r>
                              <w:t>Sweet</w:t>
                            </w:r>
                          </w:p>
                        </w:txbxContent>
                      </v:textbox>
                    </v:shape>
                  </w:pict>
                </mc:Fallback>
              </mc:AlternateContent>
            </w:r>
            <w:r w:rsidR="005F256B">
              <w:t>Sweet</w:t>
            </w:r>
          </w:p>
        </w:tc>
        <w:tc>
          <w:tcPr>
            <w:tcW w:w="360" w:type="dxa"/>
            <w:tcBorders>
              <w:top w:val="nil"/>
              <w:left w:val="nil"/>
              <w:bottom w:val="single" w:sz="8" w:space="0" w:color="000000" w:themeColor="text1"/>
              <w:right w:val="nil"/>
            </w:tcBorders>
            <w:vAlign w:val="center"/>
          </w:tcPr>
          <w:p w14:paraId="0DF05BE2" w14:textId="35C3F23D" w:rsidR="00DF6104" w:rsidRPr="00D2334E" w:rsidRDefault="00DF6104" w:rsidP="005F256B">
            <w:pPr>
              <w:jc w:val="center"/>
            </w:pPr>
          </w:p>
        </w:tc>
        <w:tc>
          <w:tcPr>
            <w:tcW w:w="190" w:type="dxa"/>
            <w:vMerge w:val="restart"/>
            <w:tcBorders>
              <w:top w:val="nil"/>
              <w:left w:val="nil"/>
              <w:bottom w:val="nil"/>
              <w:right w:val="nil"/>
            </w:tcBorders>
            <w:textDirection w:val="tbRl"/>
          </w:tcPr>
          <w:p w14:paraId="5901A9F1" w14:textId="4DB4F25F" w:rsidR="00DF6104" w:rsidRPr="00D2334E" w:rsidRDefault="00DF6104" w:rsidP="005F256B">
            <w:pPr>
              <w:jc w:val="center"/>
            </w:pPr>
          </w:p>
        </w:tc>
        <w:tc>
          <w:tcPr>
            <w:tcW w:w="403" w:type="dxa"/>
            <w:tcBorders>
              <w:top w:val="nil"/>
              <w:left w:val="nil"/>
              <w:bottom w:val="single" w:sz="8" w:space="0" w:color="000000" w:themeColor="text1"/>
              <w:right w:val="nil"/>
            </w:tcBorders>
            <w:vAlign w:val="center"/>
          </w:tcPr>
          <w:p w14:paraId="2FE16F46" w14:textId="5F50C583" w:rsidR="00DF6104" w:rsidRPr="00D2334E" w:rsidRDefault="00DF6104" w:rsidP="005F256B">
            <w:pPr>
              <w:jc w:val="center"/>
            </w:pPr>
          </w:p>
        </w:tc>
        <w:tc>
          <w:tcPr>
            <w:tcW w:w="1179" w:type="dxa"/>
            <w:vMerge w:val="restart"/>
            <w:tcBorders>
              <w:top w:val="nil"/>
              <w:left w:val="nil"/>
              <w:bottom w:val="nil"/>
              <w:right w:val="nil"/>
            </w:tcBorders>
            <w:vAlign w:val="center"/>
          </w:tcPr>
          <w:p w14:paraId="76769968" w14:textId="7E5E5D4E" w:rsidR="00DF6104" w:rsidRPr="00D2334E" w:rsidRDefault="00EE64CC" w:rsidP="005F256B">
            <w:pPr>
              <w:pStyle w:val="Heading2"/>
              <w:outlineLvl w:val="1"/>
            </w:pPr>
            <w:r>
              <w:rPr>
                <w:noProof/>
              </w:rPr>
              <mc:AlternateContent>
                <mc:Choice Requires="wps">
                  <w:drawing>
                    <wp:anchor distT="0" distB="0" distL="114300" distR="114300" simplePos="0" relativeHeight="251746304" behindDoc="0" locked="0" layoutInCell="1" allowOverlap="1" wp14:anchorId="5198AA4B" wp14:editId="4957441C">
                      <wp:simplePos x="0" y="0"/>
                      <wp:positionH relativeFrom="column">
                        <wp:posOffset>131445</wp:posOffset>
                      </wp:positionH>
                      <wp:positionV relativeFrom="paragraph">
                        <wp:posOffset>42545</wp:posOffset>
                      </wp:positionV>
                      <wp:extent cx="614680" cy="3435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14680" cy="343535"/>
                              </a:xfrm>
                              <a:prstGeom prst="rect">
                                <a:avLst/>
                              </a:prstGeom>
                              <a:noFill/>
                              <a:ln w="6350">
                                <a:noFill/>
                              </a:ln>
                            </wps:spPr>
                            <wps:txbx>
                              <w:txbxContent>
                                <w:p w14:paraId="60C2CC8E" w14:textId="73772E60" w:rsidR="00EE64CC" w:rsidRDefault="00EE64CC" w:rsidP="00EE64CC">
                                  <w:r>
                                    <w:t>Veg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AA4B" id="Text Box 16" o:spid="_x0000_s1029" type="#_x0000_t202" style="position:absolute;left:0;text-align:left;margin-left:10.35pt;margin-top:3.35pt;width:48.4pt;height:2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" filled="f" stroked="f" strokeweight=".5pt">
                      <v:textbox>
                        <w:txbxContent>
                          <w:p w14:paraId="60C2CC8E" w14:textId="73772E60" w:rsidR="00EE64CC" w:rsidRDefault="00EE64CC" w:rsidP="00EE64CC">
                            <w:r>
                              <w:t>Veg</w:t>
                            </w:r>
                          </w:p>
                        </w:txbxContent>
                      </v:textbox>
                    </v:shape>
                  </w:pict>
                </mc:Fallback>
              </mc:AlternateContent>
            </w:r>
            <w:sdt>
              <w:sdtPr>
                <w:id w:val="1244453168"/>
                <w:placeholder>
                  <w:docPart w:val="4131C05D72E84745A0DC32C95DD47072"/>
                </w:placeholder>
                <w:temporary/>
                <w:showingPlcHdr/>
                <w15:appearance w15:val="hidden"/>
              </w:sdtPr>
              <w:sdtEndPr/>
              <w:sdtContent>
                <w:r w:rsidR="00AE7053" w:rsidRPr="00D2334E">
                  <w:t>Veg</w:t>
                </w:r>
              </w:sdtContent>
            </w:sdt>
          </w:p>
        </w:tc>
        <w:tc>
          <w:tcPr>
            <w:tcW w:w="403" w:type="dxa"/>
            <w:tcBorders>
              <w:top w:val="nil"/>
              <w:left w:val="nil"/>
              <w:bottom w:val="single" w:sz="8" w:space="0" w:color="000000" w:themeColor="text1"/>
              <w:right w:val="nil"/>
            </w:tcBorders>
            <w:vAlign w:val="center"/>
          </w:tcPr>
          <w:p w14:paraId="3EE827D6" w14:textId="513D1721" w:rsidR="00DF6104" w:rsidRPr="00D2334E" w:rsidRDefault="00DF6104" w:rsidP="005F256B">
            <w:pPr>
              <w:jc w:val="center"/>
            </w:pPr>
          </w:p>
        </w:tc>
        <w:tc>
          <w:tcPr>
            <w:tcW w:w="190" w:type="dxa"/>
            <w:tcBorders>
              <w:top w:val="nil"/>
              <w:left w:val="nil"/>
              <w:bottom w:val="nil"/>
              <w:right w:val="nil"/>
            </w:tcBorders>
            <w:textDirection w:val="tbRl"/>
          </w:tcPr>
          <w:p w14:paraId="6B4D1CB9" w14:textId="77777777" w:rsidR="00DF6104" w:rsidRPr="00D2334E" w:rsidRDefault="00DF6104" w:rsidP="005F256B">
            <w:pPr>
              <w:jc w:val="center"/>
            </w:pPr>
          </w:p>
        </w:tc>
        <w:tc>
          <w:tcPr>
            <w:tcW w:w="403" w:type="dxa"/>
            <w:tcBorders>
              <w:top w:val="nil"/>
              <w:left w:val="nil"/>
              <w:bottom w:val="single" w:sz="8" w:space="0" w:color="000000" w:themeColor="text1"/>
              <w:right w:val="nil"/>
            </w:tcBorders>
            <w:vAlign w:val="center"/>
          </w:tcPr>
          <w:p w14:paraId="0853D933" w14:textId="5C5B79C2" w:rsidR="00DF6104" w:rsidRPr="00D2334E" w:rsidRDefault="00DF6104" w:rsidP="005F256B">
            <w:pPr>
              <w:jc w:val="center"/>
            </w:pPr>
          </w:p>
        </w:tc>
        <w:tc>
          <w:tcPr>
            <w:tcW w:w="1151" w:type="dxa"/>
            <w:vMerge w:val="restart"/>
            <w:tcBorders>
              <w:top w:val="nil"/>
              <w:left w:val="nil"/>
              <w:bottom w:val="nil"/>
              <w:right w:val="nil"/>
            </w:tcBorders>
            <w:vAlign w:val="center"/>
          </w:tcPr>
          <w:p w14:paraId="13C033E6" w14:textId="1D7F7F7A" w:rsidR="00DF6104" w:rsidRPr="00D2334E" w:rsidRDefault="00EE64CC" w:rsidP="005F256B">
            <w:pPr>
              <w:pStyle w:val="Heading2"/>
              <w:outlineLvl w:val="1"/>
            </w:pPr>
            <w:r>
              <w:rPr>
                <w:noProof/>
              </w:rPr>
              <mc:AlternateContent>
                <mc:Choice Requires="wps">
                  <w:drawing>
                    <wp:anchor distT="0" distB="0" distL="114300" distR="114300" simplePos="0" relativeHeight="251748352" behindDoc="0" locked="0" layoutInCell="1" allowOverlap="1" wp14:anchorId="75D33138" wp14:editId="2030ECDD">
                      <wp:simplePos x="0" y="0"/>
                      <wp:positionH relativeFrom="column">
                        <wp:posOffset>158750</wp:posOffset>
                      </wp:positionH>
                      <wp:positionV relativeFrom="paragraph">
                        <wp:posOffset>-35560</wp:posOffset>
                      </wp:positionV>
                      <wp:extent cx="650875" cy="280035"/>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650875" cy="280035"/>
                              </a:xfrm>
                              <a:prstGeom prst="rect">
                                <a:avLst/>
                              </a:prstGeom>
                              <a:noFill/>
                              <a:ln w="6350">
                                <a:noFill/>
                              </a:ln>
                            </wps:spPr>
                            <wps:txbx>
                              <w:txbxContent>
                                <w:p w14:paraId="1F771E80" w14:textId="5433C1AB" w:rsidR="00EE64CC" w:rsidRDefault="00EE64CC" w:rsidP="00EE64CC">
                                  <w:r>
                                    <w:t>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3138" id="Text Box 17" o:spid="_x0000_s1030" type="#_x0000_t202" style="position:absolute;left:0;text-align:left;margin-left:12.5pt;margin-top:-2.8pt;width:51.25pt;height:22.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" filled="f" stroked="f" strokeweight=".5pt">
                      <v:textbox>
                        <w:txbxContent>
                          <w:p w14:paraId="1F771E80" w14:textId="5433C1AB" w:rsidR="00EE64CC" w:rsidRDefault="00EE64CC" w:rsidP="00EE64CC">
                            <w:r>
                              <w:t>Fruit</w:t>
                            </w:r>
                          </w:p>
                        </w:txbxContent>
                      </v:textbox>
                    </v:shape>
                  </w:pict>
                </mc:Fallback>
              </mc:AlternateContent>
            </w:r>
            <w:sdt>
              <w:sdtPr>
                <w:id w:val="-994337745"/>
                <w:placeholder>
                  <w:docPart w:val="DCD89BB7BB0F4650A0759713F79920D9"/>
                </w:placeholder>
                <w:temporary/>
                <w:showingPlcHdr/>
                <w15:appearance w15:val="hidden"/>
              </w:sdtPr>
              <w:sdtEndPr/>
              <w:sdtContent>
                <w:r w:rsidR="00AE7053" w:rsidRPr="00D2334E">
                  <w:t>Fruit</w:t>
                </w:r>
              </w:sdtContent>
            </w:sdt>
          </w:p>
        </w:tc>
        <w:tc>
          <w:tcPr>
            <w:tcW w:w="403" w:type="dxa"/>
            <w:tcBorders>
              <w:top w:val="nil"/>
              <w:left w:val="nil"/>
              <w:bottom w:val="single" w:sz="8" w:space="0" w:color="000000" w:themeColor="text1"/>
              <w:right w:val="nil"/>
            </w:tcBorders>
            <w:vAlign w:val="center"/>
          </w:tcPr>
          <w:p w14:paraId="4F93C523" w14:textId="77777777" w:rsidR="00DF6104" w:rsidRPr="00D2334E" w:rsidRDefault="00DF6104" w:rsidP="005F256B">
            <w:pPr>
              <w:jc w:val="center"/>
            </w:pPr>
          </w:p>
        </w:tc>
      </w:tr>
      <w:tr w:rsidR="00053D60" w:rsidRPr="00D2334E" w14:paraId="11F368BB" w14:textId="77777777" w:rsidTr="00E26ADC">
        <w:trPr>
          <w:trHeight w:val="108"/>
          <w:jc w:val="right"/>
        </w:trPr>
        <w:tc>
          <w:tcPr>
            <w:tcW w:w="397" w:type="dxa"/>
            <w:tcBorders>
              <w:top w:val="single" w:sz="8" w:space="0" w:color="000000" w:themeColor="text1"/>
              <w:bottom w:val="nil"/>
              <w:right w:val="nil"/>
            </w:tcBorders>
            <w:vAlign w:val="center"/>
          </w:tcPr>
          <w:p w14:paraId="2F56B747" w14:textId="77777777" w:rsidR="00DF6104" w:rsidRPr="00D2334E" w:rsidRDefault="00DF6104" w:rsidP="005F256B">
            <w:pPr>
              <w:jc w:val="center"/>
            </w:pPr>
          </w:p>
        </w:tc>
        <w:tc>
          <w:tcPr>
            <w:tcW w:w="1138" w:type="dxa"/>
            <w:vMerge/>
            <w:tcBorders>
              <w:top w:val="nil"/>
              <w:left w:val="nil"/>
              <w:bottom w:val="nil"/>
              <w:right w:val="nil"/>
            </w:tcBorders>
            <w:vAlign w:val="center"/>
          </w:tcPr>
          <w:p w14:paraId="2CC1D977" w14:textId="77777777" w:rsidR="00DF6104" w:rsidRPr="00D2334E" w:rsidRDefault="00DF6104" w:rsidP="005F256B">
            <w:pPr>
              <w:jc w:val="center"/>
            </w:pPr>
          </w:p>
        </w:tc>
        <w:tc>
          <w:tcPr>
            <w:tcW w:w="360" w:type="dxa"/>
            <w:tcBorders>
              <w:top w:val="single" w:sz="8" w:space="0" w:color="000000" w:themeColor="text1"/>
              <w:left w:val="nil"/>
              <w:bottom w:val="nil"/>
            </w:tcBorders>
            <w:vAlign w:val="center"/>
          </w:tcPr>
          <w:p w14:paraId="23C06653" w14:textId="77777777" w:rsidR="00DF6104" w:rsidRPr="00D2334E" w:rsidRDefault="00DF6104" w:rsidP="005F256B">
            <w:pPr>
              <w:jc w:val="center"/>
            </w:pPr>
          </w:p>
        </w:tc>
        <w:tc>
          <w:tcPr>
            <w:tcW w:w="190" w:type="dxa"/>
            <w:vMerge/>
            <w:tcBorders>
              <w:top w:val="nil"/>
              <w:bottom w:val="nil"/>
            </w:tcBorders>
            <w:textDirection w:val="tbRl"/>
            <w:vAlign w:val="center"/>
          </w:tcPr>
          <w:p w14:paraId="27224B8E" w14:textId="77777777" w:rsidR="00DF6104" w:rsidRPr="00D2334E" w:rsidRDefault="00DF6104" w:rsidP="005F256B">
            <w:pPr>
              <w:jc w:val="center"/>
            </w:pPr>
          </w:p>
        </w:tc>
        <w:tc>
          <w:tcPr>
            <w:tcW w:w="403" w:type="dxa"/>
            <w:tcBorders>
              <w:top w:val="single" w:sz="8" w:space="0" w:color="000000" w:themeColor="text1"/>
              <w:bottom w:val="nil"/>
              <w:right w:val="nil"/>
            </w:tcBorders>
            <w:vAlign w:val="center"/>
          </w:tcPr>
          <w:p w14:paraId="69B95269" w14:textId="021B0EE6" w:rsidR="00DF6104" w:rsidRPr="00D2334E" w:rsidRDefault="00DF6104" w:rsidP="005F256B">
            <w:pPr>
              <w:jc w:val="center"/>
            </w:pPr>
          </w:p>
        </w:tc>
        <w:tc>
          <w:tcPr>
            <w:tcW w:w="1179" w:type="dxa"/>
            <w:vMerge/>
            <w:tcBorders>
              <w:top w:val="nil"/>
              <w:left w:val="nil"/>
              <w:bottom w:val="nil"/>
              <w:right w:val="nil"/>
            </w:tcBorders>
            <w:vAlign w:val="center"/>
          </w:tcPr>
          <w:p w14:paraId="059B7F75" w14:textId="77777777" w:rsidR="00DF6104" w:rsidRPr="00D2334E" w:rsidRDefault="00DF6104" w:rsidP="005F256B">
            <w:pPr>
              <w:jc w:val="center"/>
            </w:pPr>
          </w:p>
        </w:tc>
        <w:tc>
          <w:tcPr>
            <w:tcW w:w="403" w:type="dxa"/>
            <w:tcBorders>
              <w:top w:val="single" w:sz="8" w:space="0" w:color="000000" w:themeColor="text1"/>
              <w:left w:val="nil"/>
              <w:bottom w:val="nil"/>
              <w:right w:val="single" w:sz="8" w:space="0" w:color="000000" w:themeColor="text1"/>
            </w:tcBorders>
            <w:vAlign w:val="center"/>
          </w:tcPr>
          <w:p w14:paraId="397561E7" w14:textId="60BDA648" w:rsidR="00DF6104" w:rsidRPr="00D2334E" w:rsidRDefault="00DF6104" w:rsidP="005F256B">
            <w:pPr>
              <w:jc w:val="center"/>
            </w:pPr>
          </w:p>
        </w:tc>
        <w:tc>
          <w:tcPr>
            <w:tcW w:w="190" w:type="dxa"/>
            <w:tcBorders>
              <w:top w:val="nil"/>
              <w:left w:val="single" w:sz="8" w:space="0" w:color="000000" w:themeColor="text1"/>
              <w:bottom w:val="nil"/>
              <w:right w:val="single" w:sz="8" w:space="0" w:color="000000" w:themeColor="text1"/>
            </w:tcBorders>
            <w:textDirection w:val="tbRl"/>
            <w:vAlign w:val="center"/>
          </w:tcPr>
          <w:p w14:paraId="6739AFCF" w14:textId="77777777" w:rsidR="00DF6104" w:rsidRPr="00D2334E" w:rsidRDefault="00DF6104" w:rsidP="005F256B">
            <w:pPr>
              <w:jc w:val="center"/>
            </w:pPr>
          </w:p>
        </w:tc>
        <w:tc>
          <w:tcPr>
            <w:tcW w:w="403" w:type="dxa"/>
            <w:tcBorders>
              <w:top w:val="single" w:sz="8" w:space="0" w:color="000000" w:themeColor="text1"/>
              <w:left w:val="single" w:sz="8" w:space="0" w:color="000000" w:themeColor="text1"/>
              <w:bottom w:val="nil"/>
              <w:right w:val="nil"/>
            </w:tcBorders>
            <w:vAlign w:val="center"/>
          </w:tcPr>
          <w:p w14:paraId="2B1A90AF" w14:textId="77777777" w:rsidR="00DF6104" w:rsidRPr="00D2334E" w:rsidRDefault="00DF6104" w:rsidP="005F256B">
            <w:pPr>
              <w:jc w:val="center"/>
            </w:pPr>
          </w:p>
        </w:tc>
        <w:tc>
          <w:tcPr>
            <w:tcW w:w="1151" w:type="dxa"/>
            <w:vMerge/>
            <w:tcBorders>
              <w:top w:val="nil"/>
              <w:left w:val="nil"/>
              <w:bottom w:val="nil"/>
              <w:right w:val="nil"/>
            </w:tcBorders>
            <w:vAlign w:val="center"/>
          </w:tcPr>
          <w:p w14:paraId="352D6669" w14:textId="77777777" w:rsidR="00DF6104" w:rsidRPr="00D2334E" w:rsidRDefault="00DF6104" w:rsidP="005F256B">
            <w:pPr>
              <w:jc w:val="center"/>
            </w:pPr>
          </w:p>
        </w:tc>
        <w:tc>
          <w:tcPr>
            <w:tcW w:w="403" w:type="dxa"/>
            <w:tcBorders>
              <w:top w:val="single" w:sz="8" w:space="0" w:color="000000" w:themeColor="text1"/>
              <w:left w:val="nil"/>
              <w:bottom w:val="nil"/>
            </w:tcBorders>
            <w:vAlign w:val="center"/>
          </w:tcPr>
          <w:p w14:paraId="29BEA602" w14:textId="77777777" w:rsidR="00DF6104" w:rsidRPr="00D2334E" w:rsidRDefault="00DF6104" w:rsidP="005F256B">
            <w:pPr>
              <w:jc w:val="center"/>
            </w:pPr>
          </w:p>
        </w:tc>
      </w:tr>
      <w:tr w:rsidR="00053D60" w:rsidRPr="00D2334E" w14:paraId="5FD5A200" w14:textId="77777777" w:rsidTr="00E26ADC">
        <w:trPr>
          <w:trHeight w:val="510"/>
          <w:jc w:val="right"/>
        </w:trPr>
        <w:tc>
          <w:tcPr>
            <w:tcW w:w="1895" w:type="dxa"/>
            <w:gridSpan w:val="3"/>
            <w:tcBorders>
              <w:top w:val="nil"/>
              <w:left w:val="single" w:sz="8" w:space="0" w:color="000000" w:themeColor="text1"/>
              <w:bottom w:val="single" w:sz="4" w:space="0" w:color="D9D9D9" w:themeColor="background1" w:themeShade="D9"/>
              <w:right w:val="single" w:sz="8" w:space="0" w:color="000000" w:themeColor="text1"/>
            </w:tcBorders>
            <w:vAlign w:val="center"/>
          </w:tcPr>
          <w:p w14:paraId="420584C8" w14:textId="29796186" w:rsidR="00053D60" w:rsidRPr="00D2334E" w:rsidRDefault="005F256B" w:rsidP="005F256B">
            <w:pPr>
              <w:jc w:val="center"/>
            </w:pPr>
            <w:r>
              <w:t xml:space="preserve">Chocolate </w:t>
            </w:r>
          </w:p>
        </w:tc>
        <w:tc>
          <w:tcPr>
            <w:tcW w:w="190" w:type="dxa"/>
            <w:vMerge w:val="restart"/>
            <w:tcBorders>
              <w:top w:val="nil"/>
              <w:left w:val="single" w:sz="8" w:space="0" w:color="000000" w:themeColor="text1"/>
              <w:bottom w:val="nil"/>
              <w:right w:val="single" w:sz="8" w:space="0" w:color="000000" w:themeColor="text1"/>
            </w:tcBorders>
            <w:textDirection w:val="tbRl"/>
            <w:vAlign w:val="center"/>
          </w:tcPr>
          <w:p w14:paraId="68C3C4FF" w14:textId="6B82413A" w:rsidR="00053D60" w:rsidRPr="00D2334E" w:rsidRDefault="00053D60" w:rsidP="005F256B">
            <w:pPr>
              <w:jc w:val="center"/>
            </w:pPr>
          </w:p>
        </w:tc>
        <w:tc>
          <w:tcPr>
            <w:tcW w:w="1985" w:type="dxa"/>
            <w:gridSpan w:val="3"/>
            <w:tcBorders>
              <w:top w:val="nil"/>
              <w:left w:val="single" w:sz="8" w:space="0" w:color="000000" w:themeColor="text1"/>
              <w:bottom w:val="single" w:sz="4" w:space="0" w:color="D9D9D9" w:themeColor="background1" w:themeShade="D9"/>
              <w:right w:val="single" w:sz="8" w:space="0" w:color="000000" w:themeColor="text1"/>
            </w:tcBorders>
            <w:vAlign w:val="center"/>
          </w:tcPr>
          <w:p w14:paraId="39694A65" w14:textId="0CD29D30" w:rsidR="00053D60" w:rsidRPr="00D2334E" w:rsidRDefault="005F256B" w:rsidP="005F256B">
            <w:pPr>
              <w:jc w:val="center"/>
            </w:pPr>
            <w:r>
              <w:t>Veg sticks with</w:t>
            </w:r>
          </w:p>
        </w:tc>
        <w:tc>
          <w:tcPr>
            <w:tcW w:w="190" w:type="dxa"/>
            <w:tcBorders>
              <w:top w:val="nil"/>
              <w:left w:val="single" w:sz="8" w:space="0" w:color="000000" w:themeColor="text1"/>
              <w:bottom w:val="nil"/>
              <w:right w:val="single" w:sz="8" w:space="0" w:color="000000" w:themeColor="text1"/>
            </w:tcBorders>
            <w:textDirection w:val="tbRl"/>
            <w:vAlign w:val="center"/>
          </w:tcPr>
          <w:p w14:paraId="1757E3C7" w14:textId="77777777" w:rsidR="00053D60" w:rsidRPr="00D2334E" w:rsidRDefault="00053D60" w:rsidP="005F256B">
            <w:pPr>
              <w:jc w:val="center"/>
            </w:pPr>
          </w:p>
        </w:tc>
        <w:tc>
          <w:tcPr>
            <w:tcW w:w="1957" w:type="dxa"/>
            <w:gridSpan w:val="3"/>
            <w:tcBorders>
              <w:top w:val="nil"/>
              <w:left w:val="single" w:sz="8" w:space="0" w:color="000000" w:themeColor="text1"/>
              <w:bottom w:val="single" w:sz="4" w:space="0" w:color="D9D9D9" w:themeColor="background1" w:themeShade="D9"/>
              <w:right w:val="single" w:sz="8" w:space="0" w:color="000000" w:themeColor="text1"/>
            </w:tcBorders>
            <w:vAlign w:val="center"/>
          </w:tcPr>
          <w:p w14:paraId="21CA1007" w14:textId="5F27E6FD" w:rsidR="00053D60" w:rsidRPr="00D2334E" w:rsidRDefault="005F256B" w:rsidP="005F256B">
            <w:pPr>
              <w:jc w:val="center"/>
            </w:pPr>
            <w:r>
              <w:t>Fruit salad.</w:t>
            </w:r>
          </w:p>
        </w:tc>
      </w:tr>
      <w:tr w:rsidR="00053D60" w:rsidRPr="00D2334E" w14:paraId="4542B2B3" w14:textId="77777777" w:rsidTr="00E26ADC">
        <w:trPr>
          <w:trHeight w:val="397"/>
          <w:jc w:val="right"/>
        </w:trPr>
        <w:tc>
          <w:tcPr>
            <w:tcW w:w="1895" w:type="dxa"/>
            <w:gridSpan w:val="3"/>
            <w:tcBorders>
              <w:top w:val="nil"/>
              <w:left w:val="single" w:sz="8" w:space="0" w:color="000000" w:themeColor="text1"/>
              <w:bottom w:val="single" w:sz="4" w:space="0" w:color="D9D9D9" w:themeColor="background1" w:themeShade="D9"/>
              <w:right w:val="single" w:sz="8" w:space="0" w:color="000000" w:themeColor="text1"/>
            </w:tcBorders>
            <w:vAlign w:val="center"/>
          </w:tcPr>
          <w:p w14:paraId="21B4C274" w14:textId="0EB807E7" w:rsidR="00053D60" w:rsidRPr="00D2334E" w:rsidRDefault="005F256B" w:rsidP="005F256B">
            <w:pPr>
              <w:jc w:val="center"/>
            </w:pPr>
            <w:r>
              <w:t>covered fruit.</w:t>
            </w:r>
          </w:p>
        </w:tc>
        <w:tc>
          <w:tcPr>
            <w:tcW w:w="190" w:type="dxa"/>
            <w:vMerge/>
            <w:tcBorders>
              <w:top w:val="nil"/>
              <w:left w:val="single" w:sz="8" w:space="0" w:color="000000" w:themeColor="text1"/>
              <w:bottom w:val="nil"/>
              <w:right w:val="single" w:sz="8" w:space="0" w:color="000000" w:themeColor="text1"/>
            </w:tcBorders>
            <w:vAlign w:val="center"/>
          </w:tcPr>
          <w:p w14:paraId="2E94978F" w14:textId="77777777" w:rsidR="00053D60" w:rsidRPr="00D2334E" w:rsidRDefault="00053D60" w:rsidP="005F256B">
            <w:pPr>
              <w:jc w:val="center"/>
            </w:pPr>
          </w:p>
        </w:tc>
        <w:tc>
          <w:tcPr>
            <w:tcW w:w="1985" w:type="dxa"/>
            <w:gridSpan w:val="3"/>
            <w:tcBorders>
              <w:top w:val="nil"/>
              <w:left w:val="single" w:sz="8" w:space="0" w:color="000000" w:themeColor="text1"/>
              <w:bottom w:val="single" w:sz="4" w:space="0" w:color="D9D9D9" w:themeColor="background1" w:themeShade="D9"/>
              <w:right w:val="single" w:sz="8" w:space="0" w:color="000000" w:themeColor="text1"/>
            </w:tcBorders>
            <w:vAlign w:val="center"/>
          </w:tcPr>
          <w:p w14:paraId="1587245D" w14:textId="099AD7C2" w:rsidR="00053D60" w:rsidRPr="00D2334E" w:rsidRDefault="005F256B" w:rsidP="005F256B">
            <w:pPr>
              <w:jc w:val="center"/>
            </w:pPr>
            <w:r>
              <w:t>humus.</w:t>
            </w:r>
          </w:p>
        </w:tc>
        <w:tc>
          <w:tcPr>
            <w:tcW w:w="190" w:type="dxa"/>
            <w:tcBorders>
              <w:top w:val="nil"/>
              <w:left w:val="single" w:sz="8" w:space="0" w:color="000000" w:themeColor="text1"/>
              <w:bottom w:val="nil"/>
              <w:right w:val="single" w:sz="8" w:space="0" w:color="000000" w:themeColor="text1"/>
            </w:tcBorders>
            <w:vAlign w:val="center"/>
          </w:tcPr>
          <w:p w14:paraId="7C8ACE56" w14:textId="77777777" w:rsidR="00053D60" w:rsidRPr="00D2334E" w:rsidRDefault="00053D60" w:rsidP="005F256B">
            <w:pPr>
              <w:jc w:val="center"/>
            </w:pPr>
          </w:p>
        </w:tc>
        <w:tc>
          <w:tcPr>
            <w:tcW w:w="403" w:type="dxa"/>
            <w:tcBorders>
              <w:top w:val="single" w:sz="4" w:space="0" w:color="D9D9D9" w:themeColor="background1" w:themeShade="D9"/>
              <w:left w:val="single" w:sz="8" w:space="0" w:color="000000" w:themeColor="text1"/>
              <w:bottom w:val="single" w:sz="4" w:space="0" w:color="D9D9D9" w:themeColor="background1" w:themeShade="D9"/>
              <w:right w:val="nil"/>
            </w:tcBorders>
            <w:vAlign w:val="center"/>
          </w:tcPr>
          <w:p w14:paraId="741AAF2D" w14:textId="77777777" w:rsidR="00053D60" w:rsidRPr="00D2334E" w:rsidRDefault="00053D60" w:rsidP="005F256B">
            <w:pPr>
              <w:jc w:val="center"/>
            </w:pPr>
          </w:p>
        </w:tc>
        <w:tc>
          <w:tcPr>
            <w:tcW w:w="1151" w:type="dxa"/>
            <w:tcBorders>
              <w:top w:val="single" w:sz="4" w:space="0" w:color="D9D9D9" w:themeColor="background1" w:themeShade="D9"/>
              <w:left w:val="nil"/>
              <w:bottom w:val="single" w:sz="4" w:space="0" w:color="D9D9D9" w:themeColor="background1" w:themeShade="D9"/>
              <w:right w:val="nil"/>
            </w:tcBorders>
            <w:vAlign w:val="center"/>
          </w:tcPr>
          <w:p w14:paraId="3EBF4DF4" w14:textId="3306A7FF" w:rsidR="00053D60" w:rsidRPr="00D2334E" w:rsidRDefault="005F256B" w:rsidP="005F256B">
            <w:pPr>
              <w:jc w:val="center"/>
            </w:pPr>
            <w:r>
              <w:t>Banana.</w:t>
            </w:r>
          </w:p>
        </w:tc>
        <w:tc>
          <w:tcPr>
            <w:tcW w:w="403" w:type="dxa"/>
            <w:tcBorders>
              <w:top w:val="single" w:sz="4" w:space="0" w:color="D9D9D9" w:themeColor="background1" w:themeShade="D9"/>
              <w:left w:val="nil"/>
              <w:bottom w:val="single" w:sz="4" w:space="0" w:color="D9D9D9" w:themeColor="background1" w:themeShade="D9"/>
              <w:right w:val="single" w:sz="8" w:space="0" w:color="000000" w:themeColor="text1"/>
            </w:tcBorders>
            <w:vAlign w:val="center"/>
          </w:tcPr>
          <w:p w14:paraId="4C1E662D" w14:textId="6D7D4903" w:rsidR="00053D60" w:rsidRPr="00D2334E" w:rsidRDefault="00053D60" w:rsidP="005F256B">
            <w:pPr>
              <w:jc w:val="center"/>
            </w:pPr>
          </w:p>
        </w:tc>
      </w:tr>
      <w:tr w:rsidR="00053D60" w:rsidRPr="00D2334E" w14:paraId="77D59CB9" w14:textId="77777777" w:rsidTr="00E26ADC">
        <w:trPr>
          <w:trHeight w:val="397"/>
          <w:jc w:val="right"/>
        </w:trPr>
        <w:tc>
          <w:tcPr>
            <w:tcW w:w="1895" w:type="dxa"/>
            <w:gridSpan w:val="3"/>
            <w:tcBorders>
              <w:top w:val="single" w:sz="4" w:space="0" w:color="D9D9D9" w:themeColor="background1" w:themeShade="D9"/>
              <w:left w:val="single" w:sz="8" w:space="0" w:color="000000" w:themeColor="text1"/>
              <w:bottom w:val="single" w:sz="4" w:space="0" w:color="D9D9D9" w:themeColor="background1" w:themeShade="D9"/>
              <w:right w:val="single" w:sz="8" w:space="0" w:color="000000" w:themeColor="text1"/>
            </w:tcBorders>
            <w:vAlign w:val="center"/>
          </w:tcPr>
          <w:p w14:paraId="2ACE5B83" w14:textId="56AC0823" w:rsidR="00053D60" w:rsidRPr="00D2334E" w:rsidRDefault="005F256B" w:rsidP="005F256B">
            <w:pPr>
              <w:jc w:val="center"/>
            </w:pPr>
            <w:r>
              <w:t>Banana muffin.</w:t>
            </w:r>
          </w:p>
        </w:tc>
        <w:tc>
          <w:tcPr>
            <w:tcW w:w="190" w:type="dxa"/>
            <w:vMerge/>
            <w:tcBorders>
              <w:top w:val="nil"/>
              <w:left w:val="single" w:sz="8" w:space="0" w:color="000000" w:themeColor="text1"/>
              <w:bottom w:val="nil"/>
              <w:right w:val="single" w:sz="8" w:space="0" w:color="000000" w:themeColor="text1"/>
            </w:tcBorders>
            <w:vAlign w:val="center"/>
          </w:tcPr>
          <w:p w14:paraId="49998C4D" w14:textId="77777777" w:rsidR="00053D60" w:rsidRPr="00D2334E" w:rsidRDefault="00053D60" w:rsidP="005F256B">
            <w:pPr>
              <w:jc w:val="center"/>
            </w:pPr>
          </w:p>
        </w:tc>
        <w:tc>
          <w:tcPr>
            <w:tcW w:w="1985" w:type="dxa"/>
            <w:gridSpan w:val="3"/>
            <w:tcBorders>
              <w:top w:val="single" w:sz="4" w:space="0" w:color="D9D9D9" w:themeColor="background1" w:themeShade="D9"/>
              <w:left w:val="single" w:sz="8" w:space="0" w:color="000000" w:themeColor="text1"/>
              <w:bottom w:val="single" w:sz="4" w:space="0" w:color="D9D9D9" w:themeColor="background1" w:themeShade="D9"/>
              <w:right w:val="single" w:sz="8" w:space="0" w:color="000000" w:themeColor="text1"/>
            </w:tcBorders>
            <w:vAlign w:val="center"/>
          </w:tcPr>
          <w:p w14:paraId="22A84C67" w14:textId="7A100B2C" w:rsidR="00053D60" w:rsidRPr="00D2334E" w:rsidRDefault="005F256B" w:rsidP="005F256B">
            <w:pPr>
              <w:jc w:val="center"/>
            </w:pPr>
            <w:r>
              <w:t>Sweet peas.</w:t>
            </w:r>
          </w:p>
        </w:tc>
        <w:tc>
          <w:tcPr>
            <w:tcW w:w="190" w:type="dxa"/>
            <w:tcBorders>
              <w:top w:val="nil"/>
              <w:left w:val="single" w:sz="8" w:space="0" w:color="000000" w:themeColor="text1"/>
              <w:bottom w:val="nil"/>
              <w:right w:val="single" w:sz="8" w:space="0" w:color="000000" w:themeColor="text1"/>
            </w:tcBorders>
            <w:vAlign w:val="center"/>
          </w:tcPr>
          <w:p w14:paraId="2D87CA82" w14:textId="77777777" w:rsidR="00053D60" w:rsidRPr="00D2334E" w:rsidRDefault="00053D60" w:rsidP="005F256B">
            <w:pPr>
              <w:jc w:val="center"/>
            </w:pPr>
          </w:p>
        </w:tc>
        <w:tc>
          <w:tcPr>
            <w:tcW w:w="1957" w:type="dxa"/>
            <w:gridSpan w:val="3"/>
            <w:tcBorders>
              <w:top w:val="single" w:sz="4" w:space="0" w:color="D9D9D9" w:themeColor="background1" w:themeShade="D9"/>
              <w:left w:val="single" w:sz="8" w:space="0" w:color="000000" w:themeColor="text1"/>
              <w:bottom w:val="single" w:sz="4" w:space="0" w:color="D9D9D9" w:themeColor="background1" w:themeShade="D9"/>
              <w:right w:val="single" w:sz="8" w:space="0" w:color="000000" w:themeColor="text1"/>
            </w:tcBorders>
            <w:vAlign w:val="center"/>
          </w:tcPr>
          <w:p w14:paraId="4D70B4D1" w14:textId="44D48E8D" w:rsidR="00053D60" w:rsidRPr="00D2334E" w:rsidRDefault="005F256B" w:rsidP="005F256B">
            <w:pPr>
              <w:jc w:val="center"/>
            </w:pPr>
            <w:r>
              <w:t>Fruit Kebab.</w:t>
            </w:r>
          </w:p>
        </w:tc>
      </w:tr>
      <w:tr w:rsidR="00053D60" w:rsidRPr="00D2334E" w14:paraId="28F3EA26" w14:textId="77777777" w:rsidTr="00E26ADC">
        <w:trPr>
          <w:trHeight w:val="397"/>
          <w:jc w:val="right"/>
        </w:trPr>
        <w:tc>
          <w:tcPr>
            <w:tcW w:w="397" w:type="dxa"/>
            <w:tcBorders>
              <w:top w:val="single" w:sz="4" w:space="0" w:color="D9D9D9" w:themeColor="background1" w:themeShade="D9"/>
              <w:left w:val="single" w:sz="8" w:space="0" w:color="000000" w:themeColor="text1"/>
              <w:bottom w:val="single" w:sz="4" w:space="0" w:color="D9D9D9" w:themeColor="background1" w:themeShade="D9"/>
              <w:right w:val="nil"/>
            </w:tcBorders>
            <w:vAlign w:val="center"/>
          </w:tcPr>
          <w:p w14:paraId="58EA6D80" w14:textId="77777777" w:rsidR="00053D60" w:rsidRPr="00D2334E" w:rsidRDefault="00053D60" w:rsidP="005F256B">
            <w:pPr>
              <w:jc w:val="center"/>
            </w:pPr>
          </w:p>
        </w:tc>
        <w:tc>
          <w:tcPr>
            <w:tcW w:w="1138" w:type="dxa"/>
            <w:tcBorders>
              <w:top w:val="single" w:sz="4" w:space="0" w:color="D9D9D9" w:themeColor="background1" w:themeShade="D9"/>
              <w:left w:val="nil"/>
              <w:bottom w:val="single" w:sz="4" w:space="0" w:color="D9D9D9" w:themeColor="background1" w:themeShade="D9"/>
              <w:right w:val="nil"/>
            </w:tcBorders>
            <w:vAlign w:val="center"/>
          </w:tcPr>
          <w:p w14:paraId="3477B0ED" w14:textId="182A6951" w:rsidR="00053D60" w:rsidRPr="00D2334E" w:rsidRDefault="005F256B" w:rsidP="005F256B">
            <w:pPr>
              <w:jc w:val="center"/>
            </w:pPr>
            <w:r>
              <w:t xml:space="preserve">Fruit </w:t>
            </w:r>
          </w:p>
        </w:tc>
        <w:tc>
          <w:tcPr>
            <w:tcW w:w="360" w:type="dxa"/>
            <w:tcBorders>
              <w:top w:val="single" w:sz="4" w:space="0" w:color="D9D9D9" w:themeColor="background1" w:themeShade="D9"/>
              <w:left w:val="nil"/>
              <w:bottom w:val="single" w:sz="4" w:space="0" w:color="D9D9D9" w:themeColor="background1" w:themeShade="D9"/>
              <w:right w:val="single" w:sz="8" w:space="0" w:color="000000" w:themeColor="text1"/>
            </w:tcBorders>
            <w:vAlign w:val="center"/>
          </w:tcPr>
          <w:p w14:paraId="6ECB3D60" w14:textId="6AD6EBC3" w:rsidR="00053D60" w:rsidRPr="00D2334E" w:rsidRDefault="00053D60" w:rsidP="005F256B">
            <w:pPr>
              <w:jc w:val="center"/>
            </w:pPr>
          </w:p>
        </w:tc>
        <w:tc>
          <w:tcPr>
            <w:tcW w:w="190" w:type="dxa"/>
            <w:vMerge/>
            <w:tcBorders>
              <w:top w:val="nil"/>
              <w:left w:val="single" w:sz="8" w:space="0" w:color="000000" w:themeColor="text1"/>
              <w:bottom w:val="nil"/>
              <w:right w:val="single" w:sz="8" w:space="0" w:color="000000" w:themeColor="text1"/>
            </w:tcBorders>
            <w:vAlign w:val="center"/>
          </w:tcPr>
          <w:p w14:paraId="05FE7E72" w14:textId="77777777" w:rsidR="00053D60" w:rsidRPr="00D2334E" w:rsidRDefault="00053D60" w:rsidP="005F256B">
            <w:pPr>
              <w:jc w:val="center"/>
            </w:pPr>
          </w:p>
        </w:tc>
        <w:tc>
          <w:tcPr>
            <w:tcW w:w="1985" w:type="dxa"/>
            <w:gridSpan w:val="3"/>
            <w:tcBorders>
              <w:top w:val="single" w:sz="4" w:space="0" w:color="D9D9D9" w:themeColor="background1" w:themeShade="D9"/>
              <w:left w:val="single" w:sz="8" w:space="0" w:color="000000" w:themeColor="text1"/>
              <w:bottom w:val="single" w:sz="4" w:space="0" w:color="D9D9D9" w:themeColor="background1" w:themeShade="D9"/>
              <w:right w:val="single" w:sz="8" w:space="0" w:color="000000" w:themeColor="text1"/>
            </w:tcBorders>
            <w:vAlign w:val="center"/>
          </w:tcPr>
          <w:p w14:paraId="0F45848E" w14:textId="548487E8" w:rsidR="00053D60" w:rsidRPr="00D2334E" w:rsidRDefault="005F256B" w:rsidP="005F256B">
            <w:pPr>
              <w:jc w:val="center"/>
            </w:pPr>
            <w:r>
              <w:t>Carrot sticks.</w:t>
            </w:r>
          </w:p>
        </w:tc>
        <w:tc>
          <w:tcPr>
            <w:tcW w:w="190" w:type="dxa"/>
            <w:tcBorders>
              <w:top w:val="nil"/>
              <w:left w:val="single" w:sz="8" w:space="0" w:color="000000" w:themeColor="text1"/>
              <w:bottom w:val="nil"/>
              <w:right w:val="single" w:sz="8" w:space="0" w:color="000000" w:themeColor="text1"/>
            </w:tcBorders>
            <w:vAlign w:val="center"/>
          </w:tcPr>
          <w:p w14:paraId="78FAE458" w14:textId="77777777" w:rsidR="00053D60" w:rsidRPr="00D2334E" w:rsidRDefault="00053D60" w:rsidP="005F256B">
            <w:pPr>
              <w:jc w:val="center"/>
            </w:pPr>
          </w:p>
        </w:tc>
        <w:tc>
          <w:tcPr>
            <w:tcW w:w="1957" w:type="dxa"/>
            <w:gridSpan w:val="3"/>
            <w:tcBorders>
              <w:top w:val="single" w:sz="4" w:space="0" w:color="D9D9D9" w:themeColor="background1" w:themeShade="D9"/>
              <w:left w:val="single" w:sz="8" w:space="0" w:color="000000" w:themeColor="text1"/>
              <w:bottom w:val="single" w:sz="4" w:space="0" w:color="D9D9D9" w:themeColor="background1" w:themeShade="D9"/>
              <w:right w:val="single" w:sz="8" w:space="0" w:color="000000" w:themeColor="text1"/>
            </w:tcBorders>
            <w:vAlign w:val="center"/>
          </w:tcPr>
          <w:p w14:paraId="4C16FCFA" w14:textId="5A8929AF" w:rsidR="00053D60" w:rsidRPr="00D2334E" w:rsidRDefault="005F256B" w:rsidP="005F256B">
            <w:pPr>
              <w:jc w:val="center"/>
            </w:pPr>
            <w:r>
              <w:t>Apple slices.</w:t>
            </w:r>
          </w:p>
        </w:tc>
      </w:tr>
      <w:tr w:rsidR="00651B19" w:rsidRPr="00D2334E" w14:paraId="57E8CE1F" w14:textId="77777777" w:rsidTr="00E26ADC">
        <w:trPr>
          <w:trHeight w:val="397"/>
          <w:jc w:val="right"/>
        </w:trPr>
        <w:tc>
          <w:tcPr>
            <w:tcW w:w="397" w:type="dxa"/>
            <w:tcBorders>
              <w:top w:val="single" w:sz="4" w:space="0" w:color="D9D9D9" w:themeColor="background1" w:themeShade="D9"/>
              <w:left w:val="single" w:sz="8" w:space="0" w:color="000000" w:themeColor="text1"/>
              <w:bottom w:val="single" w:sz="8" w:space="0" w:color="000000" w:themeColor="text1"/>
              <w:right w:val="nil"/>
            </w:tcBorders>
            <w:vAlign w:val="center"/>
          </w:tcPr>
          <w:p w14:paraId="306A79CA" w14:textId="3CBF8EDA" w:rsidR="00DF6104" w:rsidRPr="00D2334E" w:rsidRDefault="00DF6104" w:rsidP="005F256B">
            <w:pPr>
              <w:jc w:val="center"/>
            </w:pPr>
          </w:p>
        </w:tc>
        <w:tc>
          <w:tcPr>
            <w:tcW w:w="1138" w:type="dxa"/>
            <w:tcBorders>
              <w:top w:val="single" w:sz="4" w:space="0" w:color="D9D9D9" w:themeColor="background1" w:themeShade="D9"/>
              <w:left w:val="nil"/>
              <w:bottom w:val="single" w:sz="8" w:space="0" w:color="000000" w:themeColor="text1"/>
              <w:right w:val="nil"/>
            </w:tcBorders>
            <w:vAlign w:val="center"/>
          </w:tcPr>
          <w:p w14:paraId="7FCF06E2" w14:textId="45C70516" w:rsidR="00DF6104" w:rsidRPr="00D2334E" w:rsidRDefault="00C6100F" w:rsidP="005F256B">
            <w:pPr>
              <w:jc w:val="center"/>
            </w:pPr>
            <w:r>
              <w:t>smoothie.</w:t>
            </w:r>
          </w:p>
        </w:tc>
        <w:tc>
          <w:tcPr>
            <w:tcW w:w="360" w:type="dxa"/>
            <w:tcBorders>
              <w:top w:val="single" w:sz="4" w:space="0" w:color="D9D9D9" w:themeColor="background1" w:themeShade="D9"/>
              <w:left w:val="nil"/>
              <w:bottom w:val="single" w:sz="8" w:space="0" w:color="000000" w:themeColor="text1"/>
              <w:right w:val="single" w:sz="8" w:space="0" w:color="000000" w:themeColor="text1"/>
            </w:tcBorders>
            <w:vAlign w:val="center"/>
          </w:tcPr>
          <w:p w14:paraId="4447F766" w14:textId="77777777" w:rsidR="00DF6104" w:rsidRPr="00D2334E" w:rsidRDefault="00DF6104" w:rsidP="005F256B">
            <w:pPr>
              <w:jc w:val="center"/>
            </w:pPr>
          </w:p>
        </w:tc>
        <w:tc>
          <w:tcPr>
            <w:tcW w:w="190" w:type="dxa"/>
            <w:vMerge/>
            <w:tcBorders>
              <w:top w:val="nil"/>
              <w:left w:val="single" w:sz="8" w:space="0" w:color="000000" w:themeColor="text1"/>
              <w:bottom w:val="nil"/>
              <w:right w:val="single" w:sz="8" w:space="0" w:color="000000" w:themeColor="text1"/>
            </w:tcBorders>
            <w:vAlign w:val="center"/>
          </w:tcPr>
          <w:p w14:paraId="17EAE218" w14:textId="77777777" w:rsidR="00DF6104" w:rsidRPr="00D2334E" w:rsidRDefault="00DF6104" w:rsidP="005F256B">
            <w:pPr>
              <w:jc w:val="center"/>
            </w:pPr>
          </w:p>
        </w:tc>
        <w:tc>
          <w:tcPr>
            <w:tcW w:w="403" w:type="dxa"/>
            <w:tcBorders>
              <w:top w:val="nil"/>
              <w:left w:val="single" w:sz="8" w:space="0" w:color="000000" w:themeColor="text1"/>
              <w:bottom w:val="single" w:sz="8" w:space="0" w:color="000000" w:themeColor="text1"/>
              <w:right w:val="nil"/>
            </w:tcBorders>
            <w:vAlign w:val="center"/>
          </w:tcPr>
          <w:p w14:paraId="28F0649F" w14:textId="4176AA05" w:rsidR="00DF6104" w:rsidRPr="00D2334E" w:rsidRDefault="00DF6104" w:rsidP="005F256B">
            <w:pPr>
              <w:jc w:val="center"/>
            </w:pPr>
          </w:p>
        </w:tc>
        <w:tc>
          <w:tcPr>
            <w:tcW w:w="1179" w:type="dxa"/>
            <w:tcBorders>
              <w:top w:val="nil"/>
              <w:left w:val="nil"/>
              <w:bottom w:val="single" w:sz="8" w:space="0" w:color="000000" w:themeColor="text1"/>
              <w:right w:val="nil"/>
            </w:tcBorders>
            <w:vAlign w:val="center"/>
          </w:tcPr>
          <w:p w14:paraId="2951008E" w14:textId="11626F4C" w:rsidR="00DF6104" w:rsidRPr="00D2334E" w:rsidRDefault="00C6100F" w:rsidP="00E26ADC">
            <w:pPr>
              <w:jc w:val="center"/>
            </w:pPr>
            <w:r>
              <w:t>Sou</w:t>
            </w:r>
            <w:r w:rsidR="00E26ADC">
              <w:t>p.</w:t>
            </w:r>
          </w:p>
        </w:tc>
        <w:tc>
          <w:tcPr>
            <w:tcW w:w="403" w:type="dxa"/>
            <w:tcBorders>
              <w:top w:val="nil"/>
              <w:left w:val="nil"/>
              <w:bottom w:val="single" w:sz="8" w:space="0" w:color="000000" w:themeColor="text1"/>
              <w:right w:val="single" w:sz="8" w:space="0" w:color="000000" w:themeColor="text1"/>
            </w:tcBorders>
            <w:vAlign w:val="center"/>
          </w:tcPr>
          <w:p w14:paraId="238F046E" w14:textId="77777777" w:rsidR="00DF6104" w:rsidRPr="00D2334E" w:rsidRDefault="00DF6104" w:rsidP="005F256B">
            <w:pPr>
              <w:jc w:val="center"/>
            </w:pPr>
          </w:p>
        </w:tc>
        <w:tc>
          <w:tcPr>
            <w:tcW w:w="190" w:type="dxa"/>
            <w:tcBorders>
              <w:top w:val="nil"/>
              <w:left w:val="single" w:sz="8" w:space="0" w:color="000000" w:themeColor="text1"/>
              <w:bottom w:val="nil"/>
              <w:right w:val="single" w:sz="8" w:space="0" w:color="000000" w:themeColor="text1"/>
            </w:tcBorders>
            <w:vAlign w:val="center"/>
          </w:tcPr>
          <w:p w14:paraId="40A9B652" w14:textId="77777777" w:rsidR="00DF6104" w:rsidRPr="00D2334E" w:rsidRDefault="00DF6104" w:rsidP="005F256B">
            <w:pPr>
              <w:jc w:val="center"/>
            </w:pPr>
          </w:p>
        </w:tc>
        <w:tc>
          <w:tcPr>
            <w:tcW w:w="403" w:type="dxa"/>
            <w:tcBorders>
              <w:top w:val="single" w:sz="4" w:space="0" w:color="D9D9D9" w:themeColor="background1" w:themeShade="D9"/>
              <w:left w:val="single" w:sz="8" w:space="0" w:color="000000" w:themeColor="text1"/>
              <w:bottom w:val="single" w:sz="8" w:space="0" w:color="000000" w:themeColor="text1"/>
              <w:right w:val="nil"/>
            </w:tcBorders>
            <w:vAlign w:val="center"/>
          </w:tcPr>
          <w:p w14:paraId="49C430C5" w14:textId="77777777" w:rsidR="00DF6104" w:rsidRPr="00D2334E" w:rsidRDefault="00DF6104" w:rsidP="005F256B">
            <w:pPr>
              <w:jc w:val="center"/>
            </w:pPr>
          </w:p>
        </w:tc>
        <w:tc>
          <w:tcPr>
            <w:tcW w:w="1151" w:type="dxa"/>
            <w:tcBorders>
              <w:top w:val="single" w:sz="4" w:space="0" w:color="D9D9D9" w:themeColor="background1" w:themeShade="D9"/>
              <w:left w:val="nil"/>
              <w:bottom w:val="single" w:sz="8" w:space="0" w:color="000000" w:themeColor="text1"/>
              <w:right w:val="nil"/>
            </w:tcBorders>
            <w:vAlign w:val="center"/>
          </w:tcPr>
          <w:p w14:paraId="068FCC43" w14:textId="31BBDB5F" w:rsidR="00DF6104" w:rsidRPr="00D2334E" w:rsidRDefault="00C6100F" w:rsidP="00C6100F">
            <w:pPr>
              <w:jc w:val="center"/>
            </w:pPr>
            <w:r>
              <w:t>Fruit jelly.</w:t>
            </w:r>
          </w:p>
        </w:tc>
        <w:tc>
          <w:tcPr>
            <w:tcW w:w="403" w:type="dxa"/>
            <w:tcBorders>
              <w:top w:val="single" w:sz="4" w:space="0" w:color="D9D9D9" w:themeColor="background1" w:themeShade="D9"/>
              <w:left w:val="nil"/>
              <w:bottom w:val="single" w:sz="8" w:space="0" w:color="000000" w:themeColor="text1"/>
              <w:right w:val="single" w:sz="8" w:space="0" w:color="000000" w:themeColor="text1"/>
            </w:tcBorders>
            <w:vAlign w:val="center"/>
          </w:tcPr>
          <w:p w14:paraId="559BDFE2" w14:textId="77777777" w:rsidR="00DF6104" w:rsidRPr="00D2334E" w:rsidRDefault="00DF6104" w:rsidP="005F256B">
            <w:pPr>
              <w:jc w:val="center"/>
            </w:pPr>
          </w:p>
        </w:tc>
      </w:tr>
    </w:tbl>
    <w:tbl>
      <w:tblPr>
        <w:tblStyle w:val="TableGrid"/>
        <w:tblpPr w:leftFromText="180" w:rightFromText="180" w:vertAnchor="text" w:tblpY="10893"/>
        <w:tblW w:w="5000" w:type="pct"/>
        <w:tblLook w:val="04A0" w:firstRow="1" w:lastRow="0" w:firstColumn="1" w:lastColumn="0" w:noHBand="0" w:noVBand="1"/>
      </w:tblPr>
      <w:tblGrid>
        <w:gridCol w:w="6470"/>
      </w:tblGrid>
      <w:tr w:rsidR="00E26ADC" w14:paraId="07642377" w14:textId="77777777" w:rsidTr="00E26ADC">
        <w:tc>
          <w:tcPr>
            <w:tcW w:w="6470" w:type="dxa"/>
          </w:tcPr>
          <w:p w14:paraId="10722E3A" w14:textId="77777777" w:rsidR="00E26ADC" w:rsidRDefault="00E26ADC" w:rsidP="00E26ADC">
            <w:pPr>
              <w:jc w:val="center"/>
            </w:pPr>
          </w:p>
        </w:tc>
      </w:tr>
    </w:tbl>
    <w:p w14:paraId="75EEE7D2" w14:textId="74249EEE" w:rsidR="00FA7D4E" w:rsidRDefault="00FA7D4E" w:rsidP="00EE64CC">
      <w:pPr>
        <w:pStyle w:val="Heading1"/>
        <w:jc w:val="left"/>
      </w:pPr>
      <w:r>
        <w:rPr>
          <w:noProof/>
        </w:rPr>
        <mc:AlternateContent>
          <mc:Choice Requires="wpg">
            <w:drawing>
              <wp:anchor distT="0" distB="0" distL="114300" distR="114300" simplePos="0" relativeHeight="251696128" behindDoc="1" locked="1" layoutInCell="1" allowOverlap="1" wp14:anchorId="55B3BD10" wp14:editId="37509698">
                <wp:simplePos x="0" y="0"/>
                <wp:positionH relativeFrom="column">
                  <wp:posOffset>-83185</wp:posOffset>
                </wp:positionH>
                <wp:positionV relativeFrom="line">
                  <wp:posOffset>73025</wp:posOffset>
                </wp:positionV>
                <wp:extent cx="4607560" cy="1145540"/>
                <wp:effectExtent l="57150" t="19050" r="2540" b="3556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07560" cy="1145540"/>
                          <a:chOff x="0" y="0"/>
                          <a:chExt cx="4608831" cy="1146810"/>
                        </a:xfrm>
                      </wpg:grpSpPr>
                      <pic:pic xmlns:pic="http://schemas.openxmlformats.org/drawingml/2006/picture">
                        <pic:nvPicPr>
                          <pic:cNvPr id="553" name="Graphic 553" descr="Broccoli"/>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21397841">
                            <a:off x="3582036" y="0"/>
                            <a:ext cx="431800" cy="375920"/>
                          </a:xfrm>
                          <a:prstGeom prst="rect">
                            <a:avLst/>
                          </a:prstGeom>
                        </pic:spPr>
                      </pic:pic>
                      <pic:pic xmlns:pic="http://schemas.openxmlformats.org/drawingml/2006/picture">
                        <pic:nvPicPr>
                          <pic:cNvPr id="555" name="Graphic 555" descr="Appl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7348725" flipH="1">
                            <a:off x="39053" y="294323"/>
                            <a:ext cx="359410" cy="437515"/>
                          </a:xfrm>
                          <a:prstGeom prst="rect">
                            <a:avLst/>
                          </a:prstGeom>
                        </pic:spPr>
                      </pic:pic>
                      <pic:pic xmlns:pic="http://schemas.openxmlformats.org/drawingml/2006/picture">
                        <pic:nvPicPr>
                          <pic:cNvPr id="557" name="Graphic 557" descr="Carrot"/>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545781">
                            <a:off x="3974466" y="512445"/>
                            <a:ext cx="863600" cy="405130"/>
                          </a:xfrm>
                          <a:prstGeom prst="rect">
                            <a:avLst/>
                          </a:prstGeom>
                        </pic:spPr>
                      </pic:pic>
                      <pic:pic xmlns:pic="http://schemas.openxmlformats.org/drawingml/2006/picture">
                        <pic:nvPicPr>
                          <pic:cNvPr id="558" name="Graphic 558" descr="Banana"/>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21179445">
                            <a:off x="2324736" y="47625"/>
                            <a:ext cx="568325" cy="280035"/>
                          </a:xfrm>
                          <a:prstGeom prst="rect">
                            <a:avLst/>
                          </a:prstGeom>
                        </pic:spPr>
                      </pic:pic>
                      <pic:pic xmlns:pic="http://schemas.openxmlformats.org/drawingml/2006/picture">
                        <pic:nvPicPr>
                          <pic:cNvPr id="552" name="Graphic 552" descr="Broccoli"/>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12966224">
                            <a:off x="1257936" y="85725"/>
                            <a:ext cx="323850" cy="281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0CD141" id="Group 27" o:spid="_x0000_s1026" style="position:absolute;margin-left:-6.55pt;margin-top:5.75pt;width:362.8pt;height:90.2pt;z-index:-251620352;mso-position-vertical-relative:line;mso-width-relative:margin;mso-height-relative:margin" coordsize="46088,1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">
                <v:shape id="Graphic 553" o:spid="_x0000_s1027" type="#_x0000_t75" alt="Broccoli" style="position:absolute;left:35820;width:4318;height:3759;rotation:-2208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">
                  <v:imagedata r:id="rId49" o:title="Broccoli"/>
                </v:shape>
                <v:shape id="Graphic 555" o:spid="_x0000_s1028" type="#_x0000_t75" alt="Apple" style="position:absolute;left:391;top:2942;width:3594;height:4375;rotation:-802676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">
                  <v:imagedata r:id="rId45" o:title="Apple"/>
                </v:shape>
                <v:shape id="Graphic 557" o:spid="_x0000_s1029" type="#_x0000_t75" alt="Carrot" style="position:absolute;left:39745;top:5124;width:8636;height:4051;rotation:-55205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">
                  <v:imagedata r:id="rId44" o:title="Carrot"/>
                </v:shape>
                <v:shape id="Graphic 558" o:spid="_x0000_s1030" type="#_x0000_t75" alt="Banana" style="position:absolute;left:23247;top:476;width:5683;height:2800;rotation:-4593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">
                  <v:imagedata r:id="rId46" o:title="Banana"/>
                </v:shape>
                <v:shape id="Graphic 552" o:spid="_x0000_s1031" type="#_x0000_t75" alt="Broccoli" style="position:absolute;left:12579;top:857;width:3238;height:2819;rotation:-94303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">
                  <v:imagedata r:id="rId49" o:title="Broccoli"/>
                </v:shape>
                <w10:wrap anchory="line"/>
                <w10:anchorlock/>
              </v:group>
            </w:pict>
          </mc:Fallback>
        </mc:AlternateContent>
      </w:r>
    </w:p>
    <w:p w14:paraId="66861C79" w14:textId="6D0F28C8" w:rsidR="00E26ADC" w:rsidRPr="00E26ADC" w:rsidRDefault="00E26ADC" w:rsidP="00E26ADC"/>
    <w:p w14:paraId="69404837" w14:textId="2AB47A84" w:rsidR="00582F14" w:rsidRDefault="0046247E" w:rsidP="005F256B">
      <w:pPr>
        <w:pStyle w:val="Heading1"/>
      </w:pPr>
      <w:r>
        <w:t>Wraps</w:t>
      </w:r>
    </w:p>
    <w:p w14:paraId="621F5998" w14:textId="2C674445" w:rsidR="00651B19" w:rsidRPr="00582F14" w:rsidRDefault="001A30C4" w:rsidP="005F256B">
      <w:pPr>
        <w:pStyle w:val="Graphic"/>
      </w:pPr>
      <w:r>
        <w:rPr>
          <w:noProof/>
        </w:rPr>
        <mc:AlternateContent>
          <mc:Choice Requires="wpg">
            <w:drawing>
              <wp:inline distT="0" distB="0" distL="0" distR="0" wp14:anchorId="3244E541" wp14:editId="3977435C">
                <wp:extent cx="3946525" cy="358140"/>
                <wp:effectExtent l="0" t="0" r="0" b="3810"/>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46525" cy="358140"/>
                          <a:chOff x="0" y="0"/>
                          <a:chExt cx="3946525" cy="358140"/>
                        </a:xfrm>
                      </wpg:grpSpPr>
                      <pic:pic xmlns:pic="http://schemas.openxmlformats.org/drawingml/2006/picture">
                        <pic:nvPicPr>
                          <pic:cNvPr id="556" name="Graphic 556" descr="Dec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r="-877" b="-1"/>
                          <a:stretch/>
                        </pic:blipFill>
                        <pic:spPr bwMode="auto">
                          <a:xfrm rot="10800000" flipH="1" flipV="1">
                            <a:off x="0" y="9525"/>
                            <a:ext cx="1871345" cy="348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4" name="Graphic 554" descr="Dce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 t="1" r="220" b="-1"/>
                          <a:stretch/>
                        </pic:blipFill>
                        <pic:spPr bwMode="auto">
                          <a:xfrm rot="10800000" flipV="1">
                            <a:off x="2095500" y="0"/>
                            <a:ext cx="1851025" cy="348615"/>
                          </a:xfrm>
                          <a:prstGeom prst="rect">
                            <a:avLst/>
                          </a:prstGeom>
                          <a:ln>
                            <a:noFill/>
                          </a:ln>
                          <a:extLst>
                            <a:ext uri="{53640926-AAD7-44D8-BBD7-CCE9431645EC}">
                              <a14:shadowObscured xmlns:a14="http://schemas.microsoft.com/office/drawing/2010/main"/>
                            </a:ext>
                          </a:extLst>
                        </pic:spPr>
                      </pic:pic>
                      <wps:wsp>
                        <wps:cNvPr id="89" name="Oval 89" descr="Oval"/>
                        <wps:cNvSpPr/>
                        <wps:spPr>
                          <a:xfrm>
                            <a:off x="1952625" y="200025"/>
                            <a:ext cx="43200" cy="4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D7DDD6" id="Group 26" o:spid="_x0000_s1026" style="width:310.75pt;height:28.2pt;mso-position-horizontal-relative:char;mso-position-vertical-relative:line" coordsize="39465,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">
                <v:shape id="Graphic 556" o:spid="_x0000_s1027" type="#_x0000_t75" alt="Decor" style="position:absolute;top:95;width:18713;height:3486;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">
                  <v:imagedata r:id="rId58" o:title="Decor" cropbottom="-1f" cropright="-575f"/>
                </v:shape>
                <v:shape id="Graphic 554" o:spid="_x0000_s1028" type="#_x0000_t75" alt="Dceor" style="position:absolute;left:20955;width:18510;height:348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">
                  <v:imagedata r:id="rId58" o:title="Dceor" croptop="1f" cropbottom="-1f" cropleft="1f" cropright="144f"/>
                </v:shape>
                <v:oval id="Oval 89" o:spid="_x0000_s1029" alt="Oval" style="position:absolute;left:19526;top:2000;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" fillcolor="black [3213]" stroked="f" strokeweight="1pt">
                  <v:stroke joinstyle="miter"/>
                </v:oval>
                <w10:anchorlock/>
              </v:group>
            </w:pict>
          </mc:Fallback>
        </mc:AlternateContent>
      </w:r>
    </w:p>
    <w:p w14:paraId="7963190F" w14:textId="10F8AA88" w:rsidR="00EE64CC" w:rsidRDefault="0046247E" w:rsidP="005F256B">
      <w:pPr>
        <w:pStyle w:val="Heading1"/>
      </w:pPr>
      <w:r>
        <w:rPr>
          <w:noProof/>
        </w:rPr>
        <mc:AlternateContent>
          <mc:Choice Requires="wps">
            <w:drawing>
              <wp:anchor distT="0" distB="0" distL="114300" distR="114300" simplePos="0" relativeHeight="251749376" behindDoc="0" locked="0" layoutInCell="1" allowOverlap="1" wp14:anchorId="33BBAB9E" wp14:editId="1191F4B2">
                <wp:simplePos x="0" y="0"/>
                <wp:positionH relativeFrom="margin">
                  <wp:align>center</wp:align>
                </wp:positionH>
                <wp:positionV relativeFrom="paragraph">
                  <wp:posOffset>205378</wp:posOffset>
                </wp:positionV>
                <wp:extent cx="4423127" cy="5709036"/>
                <wp:effectExtent l="0" t="0" r="15875" b="25400"/>
                <wp:wrapNone/>
                <wp:docPr id="18" name="Text Box 18"/>
                <wp:cNvGraphicFramePr/>
                <a:graphic xmlns:a="http://schemas.openxmlformats.org/drawingml/2006/main">
                  <a:graphicData uri="http://schemas.microsoft.com/office/word/2010/wordprocessingShape">
                    <wps:wsp>
                      <wps:cNvSpPr txBox="1"/>
                      <wps:spPr>
                        <a:xfrm>
                          <a:off x="0" y="0"/>
                          <a:ext cx="4423127" cy="5709036"/>
                        </a:xfrm>
                        <a:prstGeom prst="rect">
                          <a:avLst/>
                        </a:prstGeom>
                        <a:solidFill>
                          <a:schemeClr val="lt1"/>
                        </a:solidFill>
                        <a:ln w="6350">
                          <a:solidFill>
                            <a:prstClr val="black"/>
                          </a:solidFill>
                        </a:ln>
                      </wps:spPr>
                      <wps:txbx>
                        <w:txbxContent>
                          <w:p w14:paraId="20E3E787" w14:textId="727B7D39" w:rsidR="0046247E" w:rsidRDefault="0046247E">
                            <w:r>
                              <w:t xml:space="preserve">All you need is your favourite sandwich fillings to create a wrap you you’ll love. </w:t>
                            </w:r>
                          </w:p>
                          <w:p w14:paraId="067FD9B0" w14:textId="1B7C64B6" w:rsidR="0046247E" w:rsidRDefault="0046247E">
                            <w:r>
                              <w:t>This is my favourite wrap with the ingredients I can find in my cupboards.</w:t>
                            </w:r>
                          </w:p>
                          <w:p w14:paraId="2AF32DF5" w14:textId="0E306A38" w:rsidR="0046247E" w:rsidRDefault="0046247E">
                            <w:r>
                              <w:t>Ingredients:</w:t>
                            </w:r>
                          </w:p>
                          <w:p w14:paraId="037975DE" w14:textId="3C133DC2" w:rsidR="0046247E" w:rsidRDefault="0046247E" w:rsidP="0046247E">
                            <w:r>
                              <w:t>1 large wrap</w:t>
                            </w:r>
                            <w:r w:rsidR="00352D1C">
                              <w:t xml:space="preserve"> (this would also work with </w:t>
                            </w:r>
                            <w:r w:rsidR="00D274F5">
                              <w:t xml:space="preserve">a toasted </w:t>
                            </w:r>
                            <w:r w:rsidR="00352D1C">
                              <w:t>Pitta bread)</w:t>
                            </w:r>
                          </w:p>
                          <w:p w14:paraId="793D2D1E" w14:textId="12F7D101" w:rsidR="0046247E" w:rsidRDefault="0046247E" w:rsidP="0046247E">
                            <w:r>
                              <w:t>1-2 slices of ham</w:t>
                            </w:r>
                          </w:p>
                          <w:p w14:paraId="4819C018" w14:textId="43486CE3" w:rsidR="0046247E" w:rsidRDefault="0046247E" w:rsidP="0046247E">
                            <w:r>
                              <w:t>Cheese</w:t>
                            </w:r>
                          </w:p>
                          <w:p w14:paraId="734F9AE8" w14:textId="487C84DE" w:rsidR="0046247E" w:rsidRDefault="0046247E" w:rsidP="0046247E">
                            <w:r>
                              <w:t>Coleslaw</w:t>
                            </w:r>
                          </w:p>
                          <w:p w14:paraId="12B8EE22" w14:textId="3017F252" w:rsidR="0046247E" w:rsidRDefault="0046247E" w:rsidP="0046247E">
                            <w:r>
                              <w:t>Nandos medium sauce</w:t>
                            </w:r>
                          </w:p>
                          <w:p w14:paraId="60AB7F53" w14:textId="399C433E" w:rsidR="0046247E" w:rsidRDefault="0046247E" w:rsidP="0046247E">
                            <w:r>
                              <w:t>Method:</w:t>
                            </w:r>
                          </w:p>
                          <w:p w14:paraId="3ACC7512" w14:textId="68C9DF66" w:rsidR="0046247E" w:rsidRDefault="0046247E" w:rsidP="0046247E">
                            <w:r>
                              <w:t>I always cut my wrap in half so I have 2 semi circles. I can then make 2 small wraps.</w:t>
                            </w:r>
                          </w:p>
                          <w:p w14:paraId="0A6A6F60" w14:textId="5F193D16" w:rsidR="0046247E" w:rsidRDefault="0046247E" w:rsidP="0046247E">
                            <w:r>
                              <w:t xml:space="preserve">Start with your sauce or wet ingredients so they can stick to your wrap. </w:t>
                            </w:r>
                          </w:p>
                          <w:p w14:paraId="664964C8" w14:textId="77A651A4" w:rsidR="0046247E" w:rsidRDefault="0046247E" w:rsidP="0046247E">
                            <w:pPr>
                              <w:pStyle w:val="ListParagraph"/>
                              <w:numPr>
                                <w:ilvl w:val="0"/>
                                <w:numId w:val="2"/>
                              </w:numPr>
                            </w:pPr>
                            <w:r>
                              <w:t>Lay your wrap like a smiley face.</w:t>
                            </w:r>
                          </w:p>
                          <w:p w14:paraId="4296FAC9" w14:textId="70991625" w:rsidR="000F252C" w:rsidRDefault="000F252C" w:rsidP="0046247E">
                            <w:pPr>
                              <w:pStyle w:val="ListParagraph"/>
                              <w:numPr>
                                <w:ilvl w:val="0"/>
                                <w:numId w:val="2"/>
                              </w:numPr>
                            </w:pPr>
                            <w:r>
                              <w:t>Spread the coleslaw in the middle</w:t>
                            </w:r>
                          </w:p>
                          <w:p w14:paraId="58E5AF74" w14:textId="38B4755A" w:rsidR="000F252C" w:rsidRDefault="000F252C" w:rsidP="000F252C">
                            <w:pPr>
                              <w:pStyle w:val="ListParagraph"/>
                            </w:pPr>
                            <w:r>
                              <w:t>of the wrap and put a few drops of</w:t>
                            </w:r>
                          </w:p>
                          <w:p w14:paraId="7E06DA87" w14:textId="71D85408" w:rsidR="000F252C" w:rsidRDefault="000F252C" w:rsidP="000F252C">
                            <w:pPr>
                              <w:pStyle w:val="ListParagraph"/>
                            </w:pPr>
                            <w:r>
                              <w:t xml:space="preserve">Nandos sauce on. </w:t>
                            </w:r>
                          </w:p>
                          <w:p w14:paraId="355919E2" w14:textId="11EF2E82" w:rsidR="000F252C" w:rsidRDefault="000F252C" w:rsidP="000F252C">
                            <w:pPr>
                              <w:pStyle w:val="ListParagraph"/>
                              <w:numPr>
                                <w:ilvl w:val="0"/>
                                <w:numId w:val="2"/>
                              </w:numPr>
                            </w:pPr>
                            <w:r>
                              <w:t>Layer the cheese then the ham.</w:t>
                            </w:r>
                          </w:p>
                          <w:p w14:paraId="1FD7E1C8" w14:textId="2A9C4042" w:rsidR="000F252C" w:rsidRDefault="000F252C" w:rsidP="000F252C">
                            <w:pPr>
                              <w:pStyle w:val="ListParagraph"/>
                              <w:numPr>
                                <w:ilvl w:val="0"/>
                                <w:numId w:val="2"/>
                              </w:numPr>
                            </w:pPr>
                            <w:r>
                              <w:t>Fold the bottom up about 2 fingers up and then fold both sides in one at a time.</w:t>
                            </w:r>
                          </w:p>
                          <w:p w14:paraId="4759EF5B" w14:textId="3B98F3A0" w:rsidR="000F252C" w:rsidRDefault="000F252C" w:rsidP="000F252C">
                            <w:pPr>
                              <w:pStyle w:val="ListParagraph"/>
                              <w:numPr>
                                <w:ilvl w:val="0"/>
                                <w:numId w:val="2"/>
                              </w:numPr>
                            </w:pPr>
                            <w:r>
                              <w:t>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BAB9E" id="Text Box 18" o:spid="_x0000_s1031" type="#_x0000_t202" style="position:absolute;left:0;text-align:left;margin-left:0;margin-top:16.15pt;width:348.3pt;height:449.55pt;z-index:251749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" fillcolor="white [3201]" strokeweight=".5pt">
                <v:textbox>
                  <w:txbxContent>
                    <w:p w14:paraId="20E3E787" w14:textId="727B7D39" w:rsidR="0046247E" w:rsidRDefault="0046247E">
                      <w:r>
                        <w:t xml:space="preserve">All you need is your favourite sandwich fillings to create a wrap you you’ll love. </w:t>
                      </w:r>
                    </w:p>
                    <w:p w14:paraId="067FD9B0" w14:textId="1B7C64B6" w:rsidR="0046247E" w:rsidRDefault="0046247E">
                      <w:r>
                        <w:t>This is my favourite wrap with the ingredients I can find in my cupboards.</w:t>
                      </w:r>
                    </w:p>
                    <w:p w14:paraId="2AF32DF5" w14:textId="0E306A38" w:rsidR="0046247E" w:rsidRDefault="0046247E">
                      <w:r>
                        <w:t>Ingredients:</w:t>
                      </w:r>
                    </w:p>
                    <w:p w14:paraId="037975DE" w14:textId="3C133DC2" w:rsidR="0046247E" w:rsidRDefault="0046247E" w:rsidP="0046247E">
                      <w:r>
                        <w:t>1 large wrap</w:t>
                      </w:r>
                      <w:r w:rsidR="00352D1C">
                        <w:t xml:space="preserve"> (this would also work with </w:t>
                      </w:r>
                      <w:r w:rsidR="00D274F5">
                        <w:t xml:space="preserve">a toasted </w:t>
                      </w:r>
                      <w:r w:rsidR="00352D1C">
                        <w:t>Pitta bread)</w:t>
                      </w:r>
                    </w:p>
                    <w:p w14:paraId="793D2D1E" w14:textId="12F7D101" w:rsidR="0046247E" w:rsidRDefault="0046247E" w:rsidP="0046247E">
                      <w:r>
                        <w:t>1-2 slices of ham</w:t>
                      </w:r>
                    </w:p>
                    <w:p w14:paraId="4819C018" w14:textId="43486CE3" w:rsidR="0046247E" w:rsidRDefault="0046247E" w:rsidP="0046247E">
                      <w:r>
                        <w:t>Cheese</w:t>
                      </w:r>
                    </w:p>
                    <w:p w14:paraId="734F9AE8" w14:textId="487C84DE" w:rsidR="0046247E" w:rsidRDefault="0046247E" w:rsidP="0046247E">
                      <w:r>
                        <w:t>Coleslaw</w:t>
                      </w:r>
                    </w:p>
                    <w:p w14:paraId="12B8EE22" w14:textId="3017F252" w:rsidR="0046247E" w:rsidRDefault="0046247E" w:rsidP="0046247E">
                      <w:r>
                        <w:t>Nandos medium sauce</w:t>
                      </w:r>
                    </w:p>
                    <w:p w14:paraId="60AB7F53" w14:textId="399C433E" w:rsidR="0046247E" w:rsidRDefault="0046247E" w:rsidP="0046247E">
                      <w:r>
                        <w:t>Method:</w:t>
                      </w:r>
                    </w:p>
                    <w:p w14:paraId="3ACC7512" w14:textId="68C9DF66" w:rsidR="0046247E" w:rsidRDefault="0046247E" w:rsidP="0046247E">
                      <w:r>
                        <w:t>I always cut my wrap in half so I have 2 semi circles. I can then make 2 small wraps.</w:t>
                      </w:r>
                    </w:p>
                    <w:p w14:paraId="0A6A6F60" w14:textId="5F193D16" w:rsidR="0046247E" w:rsidRDefault="0046247E" w:rsidP="0046247E">
                      <w:r>
                        <w:t xml:space="preserve">Start with your sauce or wet ingredients so they can stick to your wrap. </w:t>
                      </w:r>
                    </w:p>
                    <w:p w14:paraId="664964C8" w14:textId="77A651A4" w:rsidR="0046247E" w:rsidRDefault="0046247E" w:rsidP="0046247E">
                      <w:pPr>
                        <w:pStyle w:val="ListParagraph"/>
                        <w:numPr>
                          <w:ilvl w:val="0"/>
                          <w:numId w:val="2"/>
                        </w:numPr>
                      </w:pPr>
                      <w:r>
                        <w:t>Lay your wrap like a smiley face.</w:t>
                      </w:r>
                    </w:p>
                    <w:p w14:paraId="4296FAC9" w14:textId="70991625" w:rsidR="000F252C" w:rsidRDefault="000F252C" w:rsidP="0046247E">
                      <w:pPr>
                        <w:pStyle w:val="ListParagraph"/>
                        <w:numPr>
                          <w:ilvl w:val="0"/>
                          <w:numId w:val="2"/>
                        </w:numPr>
                      </w:pPr>
                      <w:r>
                        <w:t>Spread the coleslaw in the middle</w:t>
                      </w:r>
                    </w:p>
                    <w:p w14:paraId="58E5AF74" w14:textId="38B4755A" w:rsidR="000F252C" w:rsidRDefault="000F252C" w:rsidP="000F252C">
                      <w:pPr>
                        <w:pStyle w:val="ListParagraph"/>
                      </w:pPr>
                      <w:r>
                        <w:t>of the wrap and put a few drops of</w:t>
                      </w:r>
                    </w:p>
                    <w:p w14:paraId="7E06DA87" w14:textId="71D85408" w:rsidR="000F252C" w:rsidRDefault="000F252C" w:rsidP="000F252C">
                      <w:pPr>
                        <w:pStyle w:val="ListParagraph"/>
                      </w:pPr>
                      <w:r>
                        <w:t xml:space="preserve">Nandos sauce on. </w:t>
                      </w:r>
                    </w:p>
                    <w:p w14:paraId="355919E2" w14:textId="11EF2E82" w:rsidR="000F252C" w:rsidRDefault="000F252C" w:rsidP="000F252C">
                      <w:pPr>
                        <w:pStyle w:val="ListParagraph"/>
                        <w:numPr>
                          <w:ilvl w:val="0"/>
                          <w:numId w:val="2"/>
                        </w:numPr>
                      </w:pPr>
                      <w:r>
                        <w:t>Layer the cheese then the ham.</w:t>
                      </w:r>
                    </w:p>
                    <w:p w14:paraId="1FD7E1C8" w14:textId="2A9C4042" w:rsidR="000F252C" w:rsidRDefault="000F252C" w:rsidP="000F252C">
                      <w:pPr>
                        <w:pStyle w:val="ListParagraph"/>
                        <w:numPr>
                          <w:ilvl w:val="0"/>
                          <w:numId w:val="2"/>
                        </w:numPr>
                      </w:pPr>
                      <w:r>
                        <w:t>Fold the bottom up about 2 fingers up and then fold both sides in one at a time.</w:t>
                      </w:r>
                    </w:p>
                    <w:p w14:paraId="4759EF5B" w14:textId="3B98F3A0" w:rsidR="000F252C" w:rsidRDefault="000F252C" w:rsidP="000F252C">
                      <w:pPr>
                        <w:pStyle w:val="ListParagraph"/>
                        <w:numPr>
                          <w:ilvl w:val="0"/>
                          <w:numId w:val="2"/>
                        </w:numPr>
                      </w:pPr>
                      <w:r>
                        <w:t>Enjoy!</w:t>
                      </w:r>
                    </w:p>
                  </w:txbxContent>
                </v:textbox>
                <w10:wrap anchorx="margin"/>
              </v:shape>
            </w:pict>
          </mc:Fallback>
        </mc:AlternateContent>
      </w:r>
    </w:p>
    <w:p w14:paraId="114B26CF" w14:textId="04F863FD" w:rsidR="00EE64CC" w:rsidRDefault="00EE64CC" w:rsidP="00EE64CC"/>
    <w:p w14:paraId="62FC8EC6" w14:textId="0DFE2690" w:rsidR="00EE64CC" w:rsidRDefault="00EE64CC" w:rsidP="00EE64CC"/>
    <w:p w14:paraId="6A1A139D" w14:textId="0BE3B8C2" w:rsidR="00EE64CC" w:rsidRDefault="00EE64CC" w:rsidP="00EE64CC"/>
    <w:p w14:paraId="1C21CBA6" w14:textId="578E62AA" w:rsidR="00EE64CC" w:rsidRDefault="00EE64CC" w:rsidP="00EE64CC"/>
    <w:p w14:paraId="0C6BF8EA" w14:textId="081BC1D2" w:rsidR="00EE64CC" w:rsidRDefault="00EE64CC" w:rsidP="00EE64CC"/>
    <w:p w14:paraId="12AB847F" w14:textId="5906B634" w:rsidR="00EE64CC" w:rsidRDefault="00EE64CC" w:rsidP="00EE64CC"/>
    <w:p w14:paraId="7188E053" w14:textId="509F2633" w:rsidR="00EE64CC" w:rsidRDefault="00EE64CC" w:rsidP="00EE64CC"/>
    <w:p w14:paraId="0923E397" w14:textId="26F4018F" w:rsidR="00EE64CC" w:rsidRDefault="00EE64CC" w:rsidP="00EE64CC"/>
    <w:p w14:paraId="3CA73F03" w14:textId="621EEA6B" w:rsidR="00EE64CC" w:rsidRDefault="00EE64CC" w:rsidP="00EE64CC"/>
    <w:p w14:paraId="10C49FDB" w14:textId="3C7D1E72" w:rsidR="00EE64CC" w:rsidRDefault="00EE64CC" w:rsidP="00EE64CC"/>
    <w:p w14:paraId="2705C8BE" w14:textId="30058406" w:rsidR="0046247E" w:rsidRDefault="0046247E" w:rsidP="00EE64CC"/>
    <w:p w14:paraId="3A21B262" w14:textId="72860218" w:rsidR="0046247E" w:rsidRDefault="0046247E" w:rsidP="00EE64CC"/>
    <w:p w14:paraId="332A3B26" w14:textId="25139867" w:rsidR="00EE64CC" w:rsidRDefault="0046247E" w:rsidP="00EE64CC">
      <w:r>
        <w:rPr>
          <w:noProof/>
        </w:rPr>
        <mc:AlternateContent>
          <mc:Choice Requires="wps">
            <w:drawing>
              <wp:anchor distT="0" distB="0" distL="114300" distR="114300" simplePos="0" relativeHeight="251751424" behindDoc="0" locked="0" layoutInCell="1" allowOverlap="1" wp14:anchorId="5E04DA6B" wp14:editId="55C58017">
                <wp:simplePos x="0" y="0"/>
                <wp:positionH relativeFrom="column">
                  <wp:posOffset>2806818</wp:posOffset>
                </wp:positionH>
                <wp:positionV relativeFrom="paragraph">
                  <wp:posOffset>198593</wp:posOffset>
                </wp:positionV>
                <wp:extent cx="705308" cy="627321"/>
                <wp:effectExtent l="0" t="0" r="19050" b="20955"/>
                <wp:wrapNone/>
                <wp:docPr id="19" name="Partial Circle 19"/>
                <wp:cNvGraphicFramePr/>
                <a:graphic xmlns:a="http://schemas.openxmlformats.org/drawingml/2006/main">
                  <a:graphicData uri="http://schemas.microsoft.com/office/word/2010/wordprocessingShape">
                    <wps:wsp>
                      <wps:cNvSpPr/>
                      <wps:spPr>
                        <a:xfrm>
                          <a:off x="0" y="0"/>
                          <a:ext cx="705308" cy="627321"/>
                        </a:xfrm>
                        <a:prstGeom prst="pie">
                          <a:avLst>
                            <a:gd name="adj1" fmla="val 0"/>
                            <a:gd name="adj2" fmla="val 109037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5ED5" id="Partial Circle 19" o:spid="_x0000_s1026" style="position:absolute;margin-left:221pt;margin-top:15.65pt;width:55.55pt;height:4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5308,62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" path="m705308,313661v,118657,-75281,227156,-194525,280361c408123,639827,286816,638298,185657,589924,67532,533436,-4345,422242,203,303024r352451,10637l705308,313661xe" fillcolor="white [3212]" strokecolor="black [3213]" strokeweight="1pt">
                <v:stroke joinstyle="miter"/>
                <v:path arrowok="t" o:connecttype="custom" o:connectlocs="705308,313661;510783,594022;185657,589924;203,303024;352654,313661;705308,313661" o:connectangles="0,0,0,0,0,0"/>
              </v:shape>
            </w:pict>
          </mc:Fallback>
        </mc:AlternateContent>
      </w:r>
    </w:p>
    <w:p w14:paraId="0BC35117" w14:textId="5CF7F81C" w:rsidR="00EE64CC" w:rsidRDefault="00EE64CC" w:rsidP="00EE64CC"/>
    <w:p w14:paraId="3234581F" w14:textId="3DB955E9" w:rsidR="00EE64CC" w:rsidRDefault="00EE64CC" w:rsidP="00EE64CC"/>
    <w:p w14:paraId="424E26FF" w14:textId="4B3AD4E2" w:rsidR="00EE64CC" w:rsidRDefault="00EE64CC" w:rsidP="00EE64CC"/>
    <w:p w14:paraId="2B05D08C" w14:textId="6882809F" w:rsidR="00EE64CC" w:rsidRDefault="000F252C" w:rsidP="00EE64CC">
      <w:r>
        <w:rPr>
          <w:noProof/>
        </w:rPr>
        <mc:AlternateContent>
          <mc:Choice Requires="wps">
            <w:drawing>
              <wp:anchor distT="0" distB="0" distL="114300" distR="114300" simplePos="0" relativeHeight="251753472" behindDoc="0" locked="0" layoutInCell="1" allowOverlap="1" wp14:anchorId="1E9C0513" wp14:editId="7033E477">
                <wp:simplePos x="0" y="0"/>
                <wp:positionH relativeFrom="column">
                  <wp:posOffset>2707125</wp:posOffset>
                </wp:positionH>
                <wp:positionV relativeFrom="paragraph">
                  <wp:posOffset>144780</wp:posOffset>
                </wp:positionV>
                <wp:extent cx="705308" cy="627321"/>
                <wp:effectExtent l="0" t="0" r="19050" b="20955"/>
                <wp:wrapNone/>
                <wp:docPr id="21" name="Partial Circle 21"/>
                <wp:cNvGraphicFramePr/>
                <a:graphic xmlns:a="http://schemas.openxmlformats.org/drawingml/2006/main">
                  <a:graphicData uri="http://schemas.microsoft.com/office/word/2010/wordprocessingShape">
                    <wps:wsp>
                      <wps:cNvSpPr/>
                      <wps:spPr>
                        <a:xfrm>
                          <a:off x="0" y="0"/>
                          <a:ext cx="705308" cy="627321"/>
                        </a:xfrm>
                        <a:prstGeom prst="pie">
                          <a:avLst>
                            <a:gd name="adj1" fmla="val 0"/>
                            <a:gd name="adj2" fmla="val 109037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8E335" id="Partial Circle 21" o:spid="_x0000_s1026" style="position:absolute;margin-left:213.15pt;margin-top:11.4pt;width:55.55pt;height:4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5308,62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" path="m705308,313661v,118657,-75281,227156,-194525,280361c408123,639827,286816,638298,185657,589924,67532,533436,-4345,422242,203,303024r352451,10637l705308,313661xe" fillcolor="white [3212]" strokecolor="black [3213]" strokeweight="1pt">
                <v:stroke joinstyle="miter"/>
                <v:path arrowok="t" o:connecttype="custom" o:connectlocs="705308,313661;510783,594022;185657,589924;203,303024;352654,313661;705308,313661" o:connectangles="0,0,0,0,0,0"/>
              </v:shape>
            </w:pict>
          </mc:Fallback>
        </mc:AlternateContent>
      </w:r>
    </w:p>
    <w:p w14:paraId="3C88CA08" w14:textId="606FC9AE" w:rsidR="00EE64CC" w:rsidRDefault="000F252C" w:rsidP="00EE64CC">
      <w:r>
        <w:rPr>
          <w:noProof/>
        </w:rPr>
        <mc:AlternateContent>
          <mc:Choice Requires="wps">
            <w:drawing>
              <wp:anchor distT="0" distB="0" distL="114300" distR="114300" simplePos="0" relativeHeight="251756544" behindDoc="0" locked="0" layoutInCell="1" allowOverlap="1" wp14:anchorId="06943336" wp14:editId="1F93F55F">
                <wp:simplePos x="0" y="0"/>
                <wp:positionH relativeFrom="column">
                  <wp:posOffset>2876309</wp:posOffset>
                </wp:positionH>
                <wp:positionV relativeFrom="paragraph">
                  <wp:posOffset>41283</wp:posOffset>
                </wp:positionV>
                <wp:extent cx="10795" cy="532435"/>
                <wp:effectExtent l="0" t="0" r="27305" b="20320"/>
                <wp:wrapNone/>
                <wp:docPr id="23" name="Straight Connector 23"/>
                <wp:cNvGraphicFramePr/>
                <a:graphic xmlns:a="http://schemas.openxmlformats.org/drawingml/2006/main">
                  <a:graphicData uri="http://schemas.microsoft.com/office/word/2010/wordprocessingShape">
                    <wps:wsp>
                      <wps:cNvCnPr/>
                      <wps:spPr>
                        <a:xfrm flipV="1">
                          <a:off x="0" y="0"/>
                          <a:ext cx="10795" cy="53243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41666" id="Straight Connector 23"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3.25pt" to="227.3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" strokecolor="black [3213]" strokeweight=".5pt">
                <v:stroke dashstyle="longDash" joinstyle="miter"/>
              </v:line>
            </w:pict>
          </mc:Fallback>
        </mc:AlternateContent>
      </w:r>
      <w:r>
        <w:rPr>
          <w:noProof/>
        </w:rPr>
        <mc:AlternateContent>
          <mc:Choice Requires="wps">
            <w:drawing>
              <wp:anchor distT="0" distB="0" distL="114300" distR="114300" simplePos="0" relativeHeight="251758592" behindDoc="0" locked="0" layoutInCell="1" allowOverlap="1" wp14:anchorId="5996B0AA" wp14:editId="04EAAB81">
                <wp:simplePos x="0" y="0"/>
                <wp:positionH relativeFrom="column">
                  <wp:posOffset>3235123</wp:posOffset>
                </wp:positionH>
                <wp:positionV relativeFrom="paragraph">
                  <wp:posOffset>52858</wp:posOffset>
                </wp:positionV>
                <wp:extent cx="17201" cy="503498"/>
                <wp:effectExtent l="0" t="0" r="20955" b="30480"/>
                <wp:wrapNone/>
                <wp:docPr id="24" name="Straight Connector 24"/>
                <wp:cNvGraphicFramePr/>
                <a:graphic xmlns:a="http://schemas.openxmlformats.org/drawingml/2006/main">
                  <a:graphicData uri="http://schemas.microsoft.com/office/word/2010/wordprocessingShape">
                    <wps:wsp>
                      <wps:cNvCnPr/>
                      <wps:spPr>
                        <a:xfrm flipH="1">
                          <a:off x="0" y="0"/>
                          <a:ext cx="17201" cy="503498"/>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56BE4" id="Straight Connector 24"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5pt,4.15pt" to="256.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" strokecolor="black [3213]" strokeweight=".5pt">
                <v:stroke dashstyle="longDash" joinstyle="miter"/>
              </v:line>
            </w:pict>
          </mc:Fallback>
        </mc:AlternateContent>
      </w:r>
    </w:p>
    <w:p w14:paraId="0588E00B" w14:textId="786B513F" w:rsidR="0046247E" w:rsidRPr="00EE64CC" w:rsidRDefault="000F252C" w:rsidP="00EE64CC">
      <w:r>
        <w:rPr>
          <w:noProof/>
        </w:rPr>
        <w:lastRenderedPageBreak/>
        <mc:AlternateContent>
          <mc:Choice Requires="wps">
            <w:drawing>
              <wp:anchor distT="0" distB="0" distL="114300" distR="114300" simplePos="0" relativeHeight="251754496" behindDoc="0" locked="0" layoutInCell="1" allowOverlap="1" wp14:anchorId="00C21DCF" wp14:editId="70EDC519">
                <wp:simplePos x="0" y="0"/>
                <wp:positionH relativeFrom="column">
                  <wp:posOffset>2667965</wp:posOffset>
                </wp:positionH>
                <wp:positionV relativeFrom="paragraph">
                  <wp:posOffset>121261</wp:posOffset>
                </wp:positionV>
                <wp:extent cx="80444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80444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CC337" id="Straight Connector 2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pt,9.5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" strokecolor="black [3213]" strokeweight=".5pt">
                <v:stroke dashstyle="longDash" joinstyle="miter"/>
              </v:line>
            </w:pict>
          </mc:Fallback>
        </mc:AlternateContent>
      </w:r>
    </w:p>
    <w:p w14:paraId="706741AF" w14:textId="5D3036FB" w:rsidR="00903CF0" w:rsidRPr="004016DE" w:rsidRDefault="000F252C" w:rsidP="005F256B">
      <w:pPr>
        <w:pStyle w:val="Heading1"/>
      </w:pPr>
      <w:r>
        <w:t>Smoothie</w:t>
      </w:r>
    </w:p>
    <w:p w14:paraId="444FD44E" w14:textId="116FF5A6" w:rsidR="0035716D" w:rsidRDefault="004016DE" w:rsidP="005F256B">
      <w:pPr>
        <w:pStyle w:val="Graphic"/>
      </w:pPr>
      <w:r>
        <w:rPr>
          <w:noProof/>
        </w:rPr>
        <mc:AlternateContent>
          <mc:Choice Requires="wpg">
            <w:drawing>
              <wp:inline distT="0" distB="0" distL="0" distR="0" wp14:anchorId="293F6AAB" wp14:editId="00EBD899">
                <wp:extent cx="3937000" cy="348615"/>
                <wp:effectExtent l="0" t="0" r="6350" b="0"/>
                <wp:docPr id="513" name="Group 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7000" cy="348615"/>
                          <a:chOff x="0" y="0"/>
                          <a:chExt cx="3937000" cy="348615"/>
                        </a:xfrm>
                      </wpg:grpSpPr>
                      <pic:pic xmlns:pic="http://schemas.openxmlformats.org/drawingml/2006/picture">
                        <pic:nvPicPr>
                          <pic:cNvPr id="1407" name="Graphic 1407" descr="Dec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r="-877" b="-1"/>
                          <a:stretch/>
                        </pic:blipFill>
                        <pic:spPr bwMode="auto">
                          <a:xfrm rot="10800000" flipH="1" flipV="1">
                            <a:off x="0" y="0"/>
                            <a:ext cx="1871345" cy="348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08" name="Graphic 1408" descr="Dec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 t="1" r="220" b="-1"/>
                          <a:stretch/>
                        </pic:blipFill>
                        <pic:spPr bwMode="auto">
                          <a:xfrm rot="10800000" flipV="1">
                            <a:off x="2085975" y="0"/>
                            <a:ext cx="1851025" cy="348615"/>
                          </a:xfrm>
                          <a:prstGeom prst="rect">
                            <a:avLst/>
                          </a:prstGeom>
                          <a:ln>
                            <a:noFill/>
                          </a:ln>
                          <a:extLst>
                            <a:ext uri="{53640926-AAD7-44D8-BBD7-CCE9431645EC}">
                              <a14:shadowObscured xmlns:a14="http://schemas.microsoft.com/office/drawing/2010/main"/>
                            </a:ext>
                          </a:extLst>
                        </pic:spPr>
                      </pic:pic>
                      <wps:wsp>
                        <wps:cNvPr id="1322" name="Oval 1322" descr="Oval"/>
                        <wps:cNvSpPr/>
                        <wps:spPr>
                          <a:xfrm>
                            <a:off x="1952625" y="200025"/>
                            <a:ext cx="43180" cy="4318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8FC035" id="Group 513" o:spid="_x0000_s1026" style="width:310pt;height:27.45pt;mso-position-horizontal-relative:char;mso-position-vertical-relative:line" coordsize="39370,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">
                <v:shape id="Graphic 1407" o:spid="_x0000_s1027" type="#_x0000_t75" alt="Decor" style="position:absolute;width:18713;height:3486;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">
                  <v:imagedata r:id="rId58" o:title="Decor" cropbottom="-1f" cropright="-575f"/>
                </v:shape>
                <v:shape id="Graphic 1408" o:spid="_x0000_s1028" type="#_x0000_t75" alt="Decor" style="position:absolute;left:20859;width:18511;height:348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">
                  <v:imagedata r:id="rId58" o:title="Decor" croptop="1f" cropbottom="-1f" cropleft="1f" cropright="144f"/>
                </v:shape>
                <v:oval id="Oval 1322" o:spid="_x0000_s1029" alt="Oval" style="position:absolute;left:19526;top:2000;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" fillcolor="black [3213]" stroked="f" strokeweight="1pt">
                  <v:stroke joinstyle="miter"/>
                </v:oval>
                <w10:anchorlock/>
              </v:group>
            </w:pict>
          </mc:Fallback>
        </mc:AlternateContent>
      </w:r>
    </w:p>
    <w:p w14:paraId="11DCD7DB" w14:textId="77FF0B7D" w:rsidR="00211CA7" w:rsidRDefault="00211CA7" w:rsidP="005F256B">
      <w:pPr>
        <w:jc w:val="center"/>
      </w:pPr>
    </w:p>
    <w:p w14:paraId="049DD842" w14:textId="6BCE6496" w:rsidR="00E80D42" w:rsidRDefault="000F252C" w:rsidP="005F256B">
      <w:pPr>
        <w:jc w:val="center"/>
      </w:pPr>
      <w:r>
        <w:rPr>
          <w:noProof/>
        </w:rPr>
        <mc:AlternateContent>
          <mc:Choice Requires="wps">
            <w:drawing>
              <wp:anchor distT="0" distB="0" distL="114300" distR="114300" simplePos="0" relativeHeight="251760640" behindDoc="0" locked="0" layoutInCell="1" allowOverlap="1" wp14:anchorId="4DECB50A" wp14:editId="67F5D0B7">
                <wp:simplePos x="0" y="0"/>
                <wp:positionH relativeFrom="margin">
                  <wp:align>center</wp:align>
                </wp:positionH>
                <wp:positionV relativeFrom="paragraph">
                  <wp:posOffset>82823</wp:posOffset>
                </wp:positionV>
                <wp:extent cx="4423127" cy="5709036"/>
                <wp:effectExtent l="0" t="0" r="15875" b="25400"/>
                <wp:wrapNone/>
                <wp:docPr id="25" name="Text Box 25"/>
                <wp:cNvGraphicFramePr/>
                <a:graphic xmlns:a="http://schemas.openxmlformats.org/drawingml/2006/main">
                  <a:graphicData uri="http://schemas.microsoft.com/office/word/2010/wordprocessingShape">
                    <wps:wsp>
                      <wps:cNvSpPr txBox="1"/>
                      <wps:spPr>
                        <a:xfrm>
                          <a:off x="0" y="0"/>
                          <a:ext cx="4423127" cy="5709036"/>
                        </a:xfrm>
                        <a:prstGeom prst="rect">
                          <a:avLst/>
                        </a:prstGeom>
                        <a:solidFill>
                          <a:schemeClr val="lt1"/>
                        </a:solidFill>
                        <a:ln w="6350">
                          <a:solidFill>
                            <a:prstClr val="black"/>
                          </a:solidFill>
                        </a:ln>
                      </wps:spPr>
                      <wps:txbx>
                        <w:txbxContent>
                          <w:p w14:paraId="65C70C2B" w14:textId="7583E329" w:rsidR="000F252C" w:rsidRDefault="000F252C" w:rsidP="000F252C">
                            <w:r>
                              <w:t>To create a tasty smoothie all you need is fruit and yogurt and maybe some honey or golden syrup.</w:t>
                            </w:r>
                          </w:p>
                          <w:p w14:paraId="3DAB6A75" w14:textId="50779F54" w:rsidR="000F252C" w:rsidRDefault="000F252C" w:rsidP="000F252C">
                            <w:r>
                              <w:t>This is what I had at home.</w:t>
                            </w:r>
                          </w:p>
                          <w:p w14:paraId="18284591" w14:textId="4D291A03" w:rsidR="000F252C" w:rsidRDefault="000F252C" w:rsidP="000F252C">
                            <w:r>
                              <w:t>Ingredients:</w:t>
                            </w:r>
                          </w:p>
                          <w:p w14:paraId="3CD7BF14" w14:textId="294577D7" w:rsidR="000F252C" w:rsidRDefault="000F252C" w:rsidP="000F252C">
                            <w:r>
                              <w:t>1 banana</w:t>
                            </w:r>
                          </w:p>
                          <w:p w14:paraId="69133677" w14:textId="1FA8104E" w:rsidR="000F252C" w:rsidRDefault="000F252C" w:rsidP="000F252C">
                            <w:r>
                              <w:t>1 handful of chopped strawberries</w:t>
                            </w:r>
                          </w:p>
                          <w:p w14:paraId="0D8644AD" w14:textId="295571AF" w:rsidR="000F252C" w:rsidRDefault="000F252C" w:rsidP="000F252C">
                            <w:r>
                              <w:t>4-6 tablespoons of natural or Greek yogurt</w:t>
                            </w:r>
                          </w:p>
                          <w:p w14:paraId="4DF71F97" w14:textId="0AC293A5" w:rsidR="000F252C" w:rsidRDefault="000F252C" w:rsidP="000F252C">
                            <w:r>
                              <w:t>2 teaspoons of honey or golden syrup</w:t>
                            </w:r>
                          </w:p>
                          <w:p w14:paraId="65A6E7AC" w14:textId="60C6564D" w:rsidR="000F252C" w:rsidRDefault="000F252C" w:rsidP="000F252C">
                            <w:r>
                              <w:t>Method:</w:t>
                            </w:r>
                          </w:p>
                          <w:p w14:paraId="33E9AA5B" w14:textId="14EBDACE" w:rsidR="000F252C" w:rsidRDefault="000F252C" w:rsidP="000F252C">
                            <w:r>
                              <w:t>In my blender I put all the ingredients in and give it a w</w:t>
                            </w:r>
                            <w:r w:rsidR="00352D1C">
                              <w:t>h</w:t>
                            </w:r>
                            <w:r>
                              <w:t xml:space="preserve">izz. If you would like a colder smoothie, as long as your blender can blend ice, you could blend up a handful of ice cubes to make it like a slushy fruit smoothie. </w:t>
                            </w:r>
                          </w:p>
                          <w:p w14:paraId="40F73D8E" w14:textId="68013C56" w:rsidR="00352D1C" w:rsidRDefault="00352D1C" w:rsidP="000F252C"/>
                          <w:p w14:paraId="1274A196" w14:textId="064D2D1C" w:rsidR="00352D1C" w:rsidRDefault="00352D1C" w:rsidP="000F252C">
                            <w:r>
                              <w:t>Other fruit you could use could be:</w:t>
                            </w:r>
                          </w:p>
                          <w:p w14:paraId="59C83881" w14:textId="5125432D" w:rsidR="00352D1C" w:rsidRDefault="00352D1C" w:rsidP="000F252C">
                            <w:r>
                              <w:t>Banana and blueberry</w:t>
                            </w:r>
                          </w:p>
                          <w:p w14:paraId="1D8EF748" w14:textId="4413C9B8" w:rsidR="00352D1C" w:rsidRDefault="00352D1C" w:rsidP="000F252C">
                            <w:r>
                              <w:t>Blueberries and Strawberries</w:t>
                            </w:r>
                          </w:p>
                          <w:p w14:paraId="462E750E" w14:textId="559B38EE" w:rsidR="00352D1C" w:rsidRDefault="00352D1C" w:rsidP="000F252C">
                            <w:r>
                              <w:t>Raspberries and Strawberries</w:t>
                            </w:r>
                          </w:p>
                          <w:p w14:paraId="3EE3F7F3" w14:textId="4AABF7EC" w:rsidR="001E6BAE" w:rsidRDefault="001E6BAE" w:rsidP="000F252C"/>
                          <w:p w14:paraId="4252FFFC" w14:textId="44E58440" w:rsidR="001E6BAE" w:rsidRDefault="001E6BAE" w:rsidP="000F252C">
                            <w:r>
                              <w:t>Enjoy!</w:t>
                            </w:r>
                          </w:p>
                          <w:p w14:paraId="5C646A5E" w14:textId="1351718A" w:rsidR="00352D1C" w:rsidRDefault="00352D1C" w:rsidP="000F252C"/>
                          <w:p w14:paraId="367D895C" w14:textId="220A0251" w:rsidR="00352D1C" w:rsidRDefault="00352D1C" w:rsidP="000F252C"/>
                          <w:p w14:paraId="360777C2" w14:textId="2764FF32" w:rsidR="000F252C" w:rsidRDefault="000F252C" w:rsidP="000F2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CB50A" id="Text Box 25" o:spid="_x0000_s1032" type="#_x0000_t202" style="position:absolute;left:0;text-align:left;margin-left:0;margin-top:6.5pt;width:348.3pt;height:449.55pt;z-index:251760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" fillcolor="white [3201]" strokeweight=".5pt">
                <v:textbox>
                  <w:txbxContent>
                    <w:p w14:paraId="65C70C2B" w14:textId="7583E329" w:rsidR="000F252C" w:rsidRDefault="000F252C" w:rsidP="000F252C">
                      <w:r>
                        <w:t>To create a tasty smoothie all you need is fruit and yogurt and maybe some honey or golden syrup.</w:t>
                      </w:r>
                    </w:p>
                    <w:p w14:paraId="3DAB6A75" w14:textId="50779F54" w:rsidR="000F252C" w:rsidRDefault="000F252C" w:rsidP="000F252C">
                      <w:r>
                        <w:t>This is what I had at home.</w:t>
                      </w:r>
                    </w:p>
                    <w:p w14:paraId="18284591" w14:textId="4D291A03" w:rsidR="000F252C" w:rsidRDefault="000F252C" w:rsidP="000F252C">
                      <w:r>
                        <w:t>Ingredients:</w:t>
                      </w:r>
                    </w:p>
                    <w:p w14:paraId="3CD7BF14" w14:textId="294577D7" w:rsidR="000F252C" w:rsidRDefault="000F252C" w:rsidP="000F252C">
                      <w:r>
                        <w:t>1 banana</w:t>
                      </w:r>
                    </w:p>
                    <w:p w14:paraId="69133677" w14:textId="1FA8104E" w:rsidR="000F252C" w:rsidRDefault="000F252C" w:rsidP="000F252C">
                      <w:r>
                        <w:t>1 handful of chopped strawberries</w:t>
                      </w:r>
                    </w:p>
                    <w:p w14:paraId="0D8644AD" w14:textId="295571AF" w:rsidR="000F252C" w:rsidRDefault="000F252C" w:rsidP="000F252C">
                      <w:r>
                        <w:t>4-6 tablespoons of natural or Greek yogurt</w:t>
                      </w:r>
                    </w:p>
                    <w:p w14:paraId="4DF71F97" w14:textId="0AC293A5" w:rsidR="000F252C" w:rsidRDefault="000F252C" w:rsidP="000F252C">
                      <w:r>
                        <w:t>2 teaspoons of honey or golden syrup</w:t>
                      </w:r>
                    </w:p>
                    <w:p w14:paraId="65A6E7AC" w14:textId="60C6564D" w:rsidR="000F252C" w:rsidRDefault="000F252C" w:rsidP="000F252C">
                      <w:r>
                        <w:t>Method:</w:t>
                      </w:r>
                    </w:p>
                    <w:p w14:paraId="33E9AA5B" w14:textId="14EBDACE" w:rsidR="000F252C" w:rsidRDefault="000F252C" w:rsidP="000F252C">
                      <w:r>
                        <w:t>In my blender I put all the ingredients in and give it a w</w:t>
                      </w:r>
                      <w:r w:rsidR="00352D1C">
                        <w:t>h</w:t>
                      </w:r>
                      <w:r>
                        <w:t xml:space="preserve">izz. If you would like a colder smoothie, as long as your blender can blend ice, you could blend up a handful of ice cubes to make it like a slushy fruit smoothie. </w:t>
                      </w:r>
                    </w:p>
                    <w:p w14:paraId="40F73D8E" w14:textId="68013C56" w:rsidR="00352D1C" w:rsidRDefault="00352D1C" w:rsidP="000F252C"/>
                    <w:p w14:paraId="1274A196" w14:textId="064D2D1C" w:rsidR="00352D1C" w:rsidRDefault="00352D1C" w:rsidP="000F252C">
                      <w:r>
                        <w:t>Other fruit you could use could be:</w:t>
                      </w:r>
                    </w:p>
                    <w:p w14:paraId="59C83881" w14:textId="5125432D" w:rsidR="00352D1C" w:rsidRDefault="00352D1C" w:rsidP="000F252C">
                      <w:r>
                        <w:t>Banana and blueberry</w:t>
                      </w:r>
                    </w:p>
                    <w:p w14:paraId="1D8EF748" w14:textId="4413C9B8" w:rsidR="00352D1C" w:rsidRDefault="00352D1C" w:rsidP="000F252C">
                      <w:r>
                        <w:t>Blueberries and Strawberries</w:t>
                      </w:r>
                    </w:p>
                    <w:p w14:paraId="462E750E" w14:textId="559B38EE" w:rsidR="00352D1C" w:rsidRDefault="00352D1C" w:rsidP="000F252C">
                      <w:r>
                        <w:t>Raspberries and Strawberries</w:t>
                      </w:r>
                    </w:p>
                    <w:p w14:paraId="3EE3F7F3" w14:textId="4AABF7EC" w:rsidR="001E6BAE" w:rsidRDefault="001E6BAE" w:rsidP="000F252C"/>
                    <w:p w14:paraId="4252FFFC" w14:textId="44E58440" w:rsidR="001E6BAE" w:rsidRDefault="001E6BAE" w:rsidP="000F252C">
                      <w:r>
                        <w:t>Enjoy!</w:t>
                      </w:r>
                    </w:p>
                    <w:p w14:paraId="5C646A5E" w14:textId="1351718A" w:rsidR="00352D1C" w:rsidRDefault="00352D1C" w:rsidP="000F252C"/>
                    <w:p w14:paraId="367D895C" w14:textId="220A0251" w:rsidR="00352D1C" w:rsidRDefault="00352D1C" w:rsidP="000F252C"/>
                    <w:p w14:paraId="360777C2" w14:textId="2764FF32" w:rsidR="000F252C" w:rsidRDefault="000F252C" w:rsidP="000F252C"/>
                  </w:txbxContent>
                </v:textbox>
                <w10:wrap anchorx="margin"/>
              </v:shape>
            </w:pict>
          </mc:Fallback>
        </mc:AlternateContent>
      </w:r>
    </w:p>
    <w:p w14:paraId="6ABE5AF2" w14:textId="32B03C53" w:rsidR="00EE64CC" w:rsidRDefault="00EE64CC" w:rsidP="005F256B">
      <w:pPr>
        <w:jc w:val="center"/>
      </w:pPr>
    </w:p>
    <w:p w14:paraId="4712EFCF" w14:textId="3F0988B5" w:rsidR="00EE64CC" w:rsidRDefault="00EE64CC" w:rsidP="005F256B">
      <w:pPr>
        <w:jc w:val="center"/>
      </w:pPr>
    </w:p>
    <w:p w14:paraId="1415F614" w14:textId="32B6CA57" w:rsidR="00EE64CC" w:rsidRDefault="00EE64CC" w:rsidP="005F256B">
      <w:pPr>
        <w:jc w:val="center"/>
      </w:pPr>
    </w:p>
    <w:p w14:paraId="4B6FABD3" w14:textId="59488F38" w:rsidR="00EE64CC" w:rsidRDefault="00EE64CC" w:rsidP="005F256B">
      <w:pPr>
        <w:jc w:val="center"/>
      </w:pPr>
    </w:p>
    <w:p w14:paraId="29E968B4" w14:textId="6CD6B551" w:rsidR="0046247E" w:rsidRDefault="0046247E" w:rsidP="0046247E"/>
    <w:p w14:paraId="06207C54" w14:textId="5303CC48" w:rsidR="00EE64CC" w:rsidRDefault="00EE64CC" w:rsidP="005F256B">
      <w:pPr>
        <w:jc w:val="center"/>
      </w:pPr>
    </w:p>
    <w:p w14:paraId="03400335" w14:textId="49C7C386" w:rsidR="00EE64CC" w:rsidRDefault="00EE64CC" w:rsidP="005F256B">
      <w:pPr>
        <w:jc w:val="center"/>
      </w:pPr>
    </w:p>
    <w:p w14:paraId="0FA4B929" w14:textId="3D601D55" w:rsidR="00EE64CC" w:rsidRDefault="00EE64CC" w:rsidP="005F256B">
      <w:pPr>
        <w:jc w:val="center"/>
      </w:pPr>
    </w:p>
    <w:p w14:paraId="2B520BA4" w14:textId="05954A2E" w:rsidR="00EE64CC" w:rsidRDefault="00EE64CC" w:rsidP="005F256B">
      <w:pPr>
        <w:jc w:val="center"/>
      </w:pPr>
    </w:p>
    <w:p w14:paraId="4B4B71A5" w14:textId="2853A3DB" w:rsidR="00EE64CC" w:rsidRDefault="00EE64CC" w:rsidP="005F256B">
      <w:pPr>
        <w:jc w:val="center"/>
      </w:pPr>
    </w:p>
    <w:p w14:paraId="2BC1C507" w14:textId="674613C0" w:rsidR="00EE64CC" w:rsidRDefault="00EE64CC" w:rsidP="005F256B">
      <w:pPr>
        <w:jc w:val="center"/>
      </w:pPr>
    </w:p>
    <w:p w14:paraId="617C77D1" w14:textId="0670A0F8" w:rsidR="00EE64CC" w:rsidRDefault="00352D1C" w:rsidP="005F256B">
      <w:pPr>
        <w:jc w:val="center"/>
      </w:pPr>
      <w:r>
        <w:rPr>
          <w:noProof/>
        </w:rPr>
        <w:drawing>
          <wp:anchor distT="0" distB="0" distL="114300" distR="114300" simplePos="0" relativeHeight="251762688" behindDoc="0" locked="0" layoutInCell="1" allowOverlap="1" wp14:anchorId="2A5D46B1" wp14:editId="116C7E26">
            <wp:simplePos x="0" y="0"/>
            <wp:positionH relativeFrom="margin">
              <wp:posOffset>2516768</wp:posOffset>
            </wp:positionH>
            <wp:positionV relativeFrom="paragraph">
              <wp:posOffset>48567</wp:posOffset>
            </wp:positionV>
            <wp:extent cx="1433493" cy="1734207"/>
            <wp:effectExtent l="0" t="0" r="0" b="0"/>
            <wp:wrapNone/>
            <wp:docPr id="28" name="Picture 28" descr="Black And White Smoothi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White Smoothie Clipa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3493" cy="1734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B6553" w14:textId="6814C711" w:rsidR="00EE64CC" w:rsidRDefault="00EE64CC" w:rsidP="005F256B">
      <w:pPr>
        <w:jc w:val="center"/>
      </w:pPr>
    </w:p>
    <w:p w14:paraId="68EFA787" w14:textId="1D2CCB13" w:rsidR="00EE64CC" w:rsidRDefault="00EE64CC" w:rsidP="00EE64CC">
      <w:pPr>
        <w:jc w:val="right"/>
      </w:pPr>
    </w:p>
    <w:p w14:paraId="4E82A607" w14:textId="4C331DA8" w:rsidR="00EE64CC" w:rsidRDefault="00EE64CC" w:rsidP="005F256B">
      <w:pPr>
        <w:jc w:val="center"/>
      </w:pPr>
    </w:p>
    <w:p w14:paraId="7165F12B" w14:textId="06482393" w:rsidR="00EE64CC" w:rsidRDefault="00EE64CC" w:rsidP="005F256B">
      <w:pPr>
        <w:jc w:val="center"/>
      </w:pPr>
    </w:p>
    <w:p w14:paraId="6E3BFEEF" w14:textId="3227C724" w:rsidR="00EE64CC" w:rsidRDefault="00EE64CC" w:rsidP="005F256B">
      <w:pPr>
        <w:jc w:val="center"/>
      </w:pPr>
    </w:p>
    <w:p w14:paraId="1031AA2E" w14:textId="40FC01F9" w:rsidR="00EE64CC" w:rsidRDefault="00EE64CC" w:rsidP="005F256B">
      <w:pPr>
        <w:jc w:val="center"/>
      </w:pPr>
    </w:p>
    <w:p w14:paraId="0FF823FC" w14:textId="43B9BC5E" w:rsidR="00EE64CC" w:rsidRDefault="00EE64CC" w:rsidP="005F256B">
      <w:pPr>
        <w:jc w:val="center"/>
      </w:pPr>
    </w:p>
    <w:p w14:paraId="54AE7738" w14:textId="4169C723" w:rsidR="00EE64CC" w:rsidRDefault="00EE64CC" w:rsidP="005F256B">
      <w:pPr>
        <w:jc w:val="center"/>
      </w:pPr>
    </w:p>
    <w:p w14:paraId="367E19CB" w14:textId="7FE63579" w:rsidR="003C2D3A" w:rsidRDefault="003C2D3A" w:rsidP="00EE64CC">
      <w:pPr>
        <w:pStyle w:val="Heading1"/>
        <w:jc w:val="left"/>
      </w:pPr>
      <w:r>
        <w:rPr>
          <w:noProof/>
        </w:rPr>
        <w:lastRenderedPageBreak/>
        <mc:AlternateContent>
          <mc:Choice Requires="wpg">
            <w:drawing>
              <wp:anchor distT="0" distB="0" distL="114300" distR="114300" simplePos="0" relativeHeight="251724800" behindDoc="1" locked="1" layoutInCell="1" allowOverlap="1" wp14:anchorId="56AF8350" wp14:editId="487F7E07">
                <wp:simplePos x="0" y="0"/>
                <wp:positionH relativeFrom="column">
                  <wp:posOffset>-139065</wp:posOffset>
                </wp:positionH>
                <wp:positionV relativeFrom="line">
                  <wp:posOffset>-6985</wp:posOffset>
                </wp:positionV>
                <wp:extent cx="4481830" cy="1510030"/>
                <wp:effectExtent l="19050" t="38100" r="128270" b="33020"/>
                <wp:wrapNone/>
                <wp:docPr id="517" name="Group 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81830" cy="1510030"/>
                          <a:chOff x="0" y="-97053"/>
                          <a:chExt cx="4482465" cy="1512467"/>
                        </a:xfrm>
                      </wpg:grpSpPr>
                      <pic:pic xmlns:pic="http://schemas.openxmlformats.org/drawingml/2006/picture">
                        <pic:nvPicPr>
                          <pic:cNvPr id="1493" name="Graphic 1493" descr="Brocolli"/>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233359" flipH="1">
                            <a:off x="2971792" y="-59588"/>
                            <a:ext cx="575945" cy="501015"/>
                          </a:xfrm>
                          <a:prstGeom prst="rect">
                            <a:avLst/>
                          </a:prstGeom>
                        </pic:spPr>
                      </pic:pic>
                      <pic:pic xmlns:pic="http://schemas.openxmlformats.org/drawingml/2006/picture">
                        <pic:nvPicPr>
                          <pic:cNvPr id="1494" name="Graphic 1494" descr="Appl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4976553" flipV="1">
                            <a:off x="1085850" y="140462"/>
                            <a:ext cx="431800" cy="524510"/>
                          </a:xfrm>
                          <a:prstGeom prst="rect">
                            <a:avLst/>
                          </a:prstGeom>
                        </pic:spPr>
                      </pic:pic>
                      <pic:pic xmlns:pic="http://schemas.openxmlformats.org/drawingml/2006/picture">
                        <pic:nvPicPr>
                          <pic:cNvPr id="1495" name="Graphic 1495" descr="Carrot"/>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3552193">
                            <a:off x="1828482" y="217613"/>
                            <a:ext cx="1151890" cy="540385"/>
                          </a:xfrm>
                          <a:prstGeom prst="rect">
                            <a:avLst/>
                          </a:prstGeom>
                        </pic:spPr>
                      </pic:pic>
                      <pic:pic xmlns:pic="http://schemas.openxmlformats.org/drawingml/2006/picture">
                        <pic:nvPicPr>
                          <pic:cNvPr id="1496" name="Graphic 1496" descr="Banana"/>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13527349" flipH="1">
                            <a:off x="4058285" y="991234"/>
                            <a:ext cx="568325" cy="280035"/>
                          </a:xfrm>
                          <a:prstGeom prst="rect">
                            <a:avLst/>
                          </a:prstGeom>
                        </pic:spPr>
                      </pic:pic>
                      <pic:pic xmlns:pic="http://schemas.openxmlformats.org/drawingml/2006/picture">
                        <pic:nvPicPr>
                          <pic:cNvPr id="1497" name="Graphic 1497" descr="Brocolli"/>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821155">
                            <a:off x="28575" y="952499"/>
                            <a:ext cx="359410" cy="313055"/>
                          </a:xfrm>
                          <a:prstGeom prst="rect">
                            <a:avLst/>
                          </a:prstGeom>
                        </pic:spPr>
                      </pic:pic>
                      <pic:pic xmlns:pic="http://schemas.openxmlformats.org/drawingml/2006/picture">
                        <pic:nvPicPr>
                          <pic:cNvPr id="1499" name="Graphic 1499" descr="Banana"/>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9015417" flipH="1">
                            <a:off x="0" y="226186"/>
                            <a:ext cx="755650" cy="372110"/>
                          </a:xfrm>
                          <a:prstGeom prst="rect">
                            <a:avLst/>
                          </a:prstGeom>
                        </pic:spPr>
                      </pic:pic>
                      <pic:pic xmlns:pic="http://schemas.openxmlformats.org/drawingml/2006/picture">
                        <pic:nvPicPr>
                          <pic:cNvPr id="1500" name="Graphic 1500" descr="Appl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4038600" y="83311"/>
                            <a:ext cx="431800" cy="5245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1CD113" id="Group 517" o:spid="_x0000_s1026" style="position:absolute;margin-left:-10.95pt;margin-top:-.55pt;width:352.9pt;height:118.9pt;z-index:-251591680;mso-position-vertical-relative:line;mso-width-relative:margin;mso-height-relative:margin" coordorigin=",-970" coordsize="44824,1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">
                <v:shape id="Graphic 1493" o:spid="_x0000_s1027" type="#_x0000_t75" alt="Brocolli" style="position:absolute;left:29718;top:-596;width:5758;height:5010;rotation:-353169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">
                  <v:imagedata r:id="rId49" o:title="Brocolli"/>
                </v:shape>
                <v:shape id="Graphic 1494" o:spid="_x0000_s1028" type="#_x0000_t75" alt="Apple" style="position:absolute;left:10858;top:1404;width:4318;height:5246;rotation:-5435723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">
                  <v:imagedata r:id="rId45" o:title="Apple"/>
                </v:shape>
                <v:shape id="Graphic 1495" o:spid="_x0000_s1029" type="#_x0000_t75" alt="Carrot" style="position:absolute;left:18285;top:2176;width:11518;height:5404;rotation:-87903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">
                  <v:imagedata r:id="rId44" o:title="Carrot"/>
                </v:shape>
                <v:shape id="Graphic 1496" o:spid="_x0000_s1030" type="#_x0000_t75" alt="Banana" style="position:absolute;left:40582;top:9912;width:5684;height:2800;rotation:881748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">
                  <v:imagedata r:id="rId46" o:title="Banana"/>
                </v:shape>
                <v:shape id="Graphic 1497" o:spid="_x0000_s1031" type="#_x0000_t75" alt="Brocolli" style="position:absolute;left:285;top:9524;width:3594;height:3131;rotation:8969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">
                  <v:imagedata r:id="rId49" o:title="Brocolli"/>
                </v:shape>
                <v:shape id="Graphic 1499" o:spid="_x0000_s1032" type="#_x0000_t75" alt="Banana" style="position:absolute;top:2261;width:7556;height:3721;rotation:-984723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">
                  <v:imagedata r:id="rId46" o:title="Banana"/>
                </v:shape>
                <v:shape id="Graphic 1500" o:spid="_x0000_s1033" type="#_x0000_t75" alt="Apple" style="position:absolute;left:40386;top:833;width:4318;height:52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">
                  <v:imagedata r:id="rId45" o:title="Apple"/>
                </v:shape>
                <w10:wrap anchory="line"/>
                <w10:anchorlock/>
              </v:group>
            </w:pict>
          </mc:Fallback>
        </mc:AlternateContent>
      </w:r>
    </w:p>
    <w:p w14:paraId="1EB054F8" w14:textId="169B5B64" w:rsidR="009F5643" w:rsidRDefault="009F5643" w:rsidP="005F256B">
      <w:pPr>
        <w:jc w:val="center"/>
      </w:pPr>
    </w:p>
    <w:p w14:paraId="6DB867DC" w14:textId="22E00973" w:rsidR="003C2D3A" w:rsidRDefault="00352D1C" w:rsidP="005F256B">
      <w:pPr>
        <w:pStyle w:val="Heading1"/>
      </w:pPr>
      <w:r>
        <w:t>Tasty Pasta</w:t>
      </w:r>
    </w:p>
    <w:p w14:paraId="567564D9" w14:textId="5016552A" w:rsidR="00E357DE" w:rsidRPr="003C2D3A" w:rsidRDefault="00352D1C" w:rsidP="005F256B">
      <w:pPr>
        <w:pStyle w:val="Graphic"/>
      </w:pPr>
      <w:r>
        <w:rPr>
          <w:noProof/>
        </w:rPr>
        <mc:AlternateContent>
          <mc:Choice Requires="wps">
            <w:drawing>
              <wp:anchor distT="0" distB="0" distL="114300" distR="114300" simplePos="0" relativeHeight="251764736" behindDoc="0" locked="0" layoutInCell="1" allowOverlap="1" wp14:anchorId="65F5EEC0" wp14:editId="66F522E7">
                <wp:simplePos x="0" y="0"/>
                <wp:positionH relativeFrom="margin">
                  <wp:posOffset>-158436</wp:posOffset>
                </wp:positionH>
                <wp:positionV relativeFrom="paragraph">
                  <wp:posOffset>361164</wp:posOffset>
                </wp:positionV>
                <wp:extent cx="4423127" cy="5799185"/>
                <wp:effectExtent l="0" t="0" r="15875" b="11430"/>
                <wp:wrapNone/>
                <wp:docPr id="29" name="Text Box 29"/>
                <wp:cNvGraphicFramePr/>
                <a:graphic xmlns:a="http://schemas.openxmlformats.org/drawingml/2006/main">
                  <a:graphicData uri="http://schemas.microsoft.com/office/word/2010/wordprocessingShape">
                    <wps:wsp>
                      <wps:cNvSpPr txBox="1"/>
                      <wps:spPr>
                        <a:xfrm>
                          <a:off x="0" y="0"/>
                          <a:ext cx="4423127" cy="5799185"/>
                        </a:xfrm>
                        <a:prstGeom prst="rect">
                          <a:avLst/>
                        </a:prstGeom>
                        <a:solidFill>
                          <a:schemeClr val="lt1"/>
                        </a:solidFill>
                        <a:ln w="6350">
                          <a:solidFill>
                            <a:prstClr val="black"/>
                          </a:solidFill>
                        </a:ln>
                      </wps:spPr>
                      <wps:txbx>
                        <w:txbxContent>
                          <w:p w14:paraId="58A33C51" w14:textId="53BF7619" w:rsidR="00352D1C" w:rsidRDefault="00352D1C" w:rsidP="00352D1C">
                            <w:r>
                              <w:t>I love experimenting with different pasta recipes. To help give me inspiration I look in my fridge. I’m not the biggest fan of vegetables BUT I always manage to add veg in my pasta and it all goes.</w:t>
                            </w:r>
                          </w:p>
                          <w:p w14:paraId="7322829B" w14:textId="5C77544B" w:rsidR="00352D1C" w:rsidRDefault="00352D1C" w:rsidP="00352D1C">
                            <w:r>
                              <w:t>This is my recipe, but you can always add ingredients if you have them or take some away.</w:t>
                            </w:r>
                          </w:p>
                          <w:p w14:paraId="54E5E447" w14:textId="68E99B88" w:rsidR="00352D1C" w:rsidRDefault="00352D1C" w:rsidP="00352D1C">
                            <w:r>
                              <w:t>Ingredients:</w:t>
                            </w:r>
                          </w:p>
                          <w:p w14:paraId="6500ABE3" w14:textId="052EEB2E" w:rsidR="00352D1C" w:rsidRDefault="001E6BAE" w:rsidP="00352D1C">
                            <w:r>
                              <w:t xml:space="preserve">1 large cup of pasta </w:t>
                            </w:r>
                          </w:p>
                          <w:p w14:paraId="7400FE27" w14:textId="5D46DBBD" w:rsidR="001E6BAE" w:rsidRDefault="001E6BAE" w:rsidP="00352D1C">
                            <w:r>
                              <w:t>3 tomatoes (chopped)</w:t>
                            </w:r>
                          </w:p>
                          <w:p w14:paraId="405694D9" w14:textId="1C7DAD97" w:rsidR="001E6BAE" w:rsidRDefault="001E6BAE" w:rsidP="00352D1C">
                            <w:r>
                              <w:t>2 tablespoons of tomato puree (or 2 tablespoons of ketchup)</w:t>
                            </w:r>
                          </w:p>
                          <w:p w14:paraId="1C793FD7" w14:textId="7DD10CE8" w:rsidR="001E6BAE" w:rsidRDefault="001E6BAE" w:rsidP="00352D1C">
                            <w:r>
                              <w:t>¼ tin of sweetcorn</w:t>
                            </w:r>
                          </w:p>
                          <w:p w14:paraId="57E909DB" w14:textId="23B54346" w:rsidR="001E6BAE" w:rsidRDefault="001E6BAE" w:rsidP="00352D1C">
                            <w:r>
                              <w:t>½ onion (chopped)</w:t>
                            </w:r>
                          </w:p>
                          <w:p w14:paraId="7F68126B" w14:textId="22DEBA3B" w:rsidR="001E6BAE" w:rsidRDefault="001E6BAE" w:rsidP="00352D1C">
                            <w:r>
                              <w:t>1 carrot (chopped)</w:t>
                            </w:r>
                          </w:p>
                          <w:p w14:paraId="73ECC2E2" w14:textId="6E01BAD3" w:rsidR="001E6BAE" w:rsidRDefault="001E6BAE" w:rsidP="00352D1C">
                            <w:r>
                              <w:t>Nandos sauce</w:t>
                            </w:r>
                          </w:p>
                          <w:p w14:paraId="536916B4" w14:textId="7B291B7A" w:rsidR="001E6BAE" w:rsidRDefault="001E6BAE" w:rsidP="001E6BAE">
                            <w:pPr>
                              <w:spacing w:line="240" w:lineRule="auto"/>
                            </w:pPr>
                            <w:r>
                              <w:t>Method:</w:t>
                            </w:r>
                          </w:p>
                          <w:p w14:paraId="73100A2F" w14:textId="1119B90D" w:rsidR="001E6BAE" w:rsidRDefault="001E6BAE" w:rsidP="001E6BAE">
                            <w:pPr>
                              <w:pStyle w:val="ListParagraph"/>
                              <w:numPr>
                                <w:ilvl w:val="0"/>
                                <w:numId w:val="3"/>
                              </w:numPr>
                              <w:spacing w:line="240" w:lineRule="auto"/>
                            </w:pPr>
                            <w:r>
                              <w:t>Cook the pasta as per the instructions on the bag (ask an adult to help you here. You will need to use the hob which is really HOT)</w:t>
                            </w:r>
                          </w:p>
                          <w:p w14:paraId="22DCDD99" w14:textId="132ACB59" w:rsidR="001E6BAE" w:rsidRDefault="001E6BAE" w:rsidP="001E6BAE">
                            <w:pPr>
                              <w:pStyle w:val="ListParagraph"/>
                              <w:numPr>
                                <w:ilvl w:val="0"/>
                                <w:numId w:val="3"/>
                              </w:numPr>
                              <w:spacing w:line="240" w:lineRule="auto"/>
                            </w:pPr>
                            <w:r>
                              <w:t xml:space="preserve">In a medium sized saucepan (again ask an adult to make sure you are safe using doing this) put the sauces, chopped onion, chopped tomatoes, and chopped carrots. Stir the mixture until it is simmering. </w:t>
                            </w:r>
                          </w:p>
                          <w:p w14:paraId="51FE9AC8" w14:textId="2563CAC8" w:rsidR="001E6BAE" w:rsidRDefault="001E6BAE" w:rsidP="001E6BAE">
                            <w:pPr>
                              <w:pStyle w:val="ListParagraph"/>
                              <w:numPr>
                                <w:ilvl w:val="0"/>
                                <w:numId w:val="3"/>
                              </w:numPr>
                              <w:spacing w:line="240" w:lineRule="auto"/>
                            </w:pPr>
                            <w:r>
                              <w:t xml:space="preserve">When the pasta is cooked and drained by an adult, you can add the pasta into the saucepan and stir well until all the mixture is covering your pasta. </w:t>
                            </w:r>
                          </w:p>
                          <w:p w14:paraId="006710FC" w14:textId="4F02E65E" w:rsidR="001E6BAE" w:rsidRDefault="001E6BAE" w:rsidP="001E6BAE">
                            <w:pPr>
                              <w:pStyle w:val="ListParagraph"/>
                              <w:numPr>
                                <w:ilvl w:val="0"/>
                                <w:numId w:val="3"/>
                              </w:numPr>
                              <w:spacing w:line="240" w:lineRule="auto"/>
                            </w:pPr>
                            <w:r>
                              <w:t xml:space="preserve">Enjoy! </w:t>
                            </w:r>
                          </w:p>
                          <w:p w14:paraId="15B5146D" w14:textId="77777777" w:rsidR="00352D1C" w:rsidRDefault="00352D1C" w:rsidP="001E6BAE">
                            <w:pPr>
                              <w:spacing w:line="240" w:lineRule="auto"/>
                            </w:pPr>
                          </w:p>
                          <w:p w14:paraId="094DC419" w14:textId="77777777" w:rsidR="00352D1C" w:rsidRDefault="00352D1C" w:rsidP="001E6BAE">
                            <w:pPr>
                              <w:spacing w:line="240" w:lineRule="auto"/>
                            </w:pPr>
                          </w:p>
                          <w:p w14:paraId="0768B04D" w14:textId="77777777" w:rsidR="00352D1C" w:rsidRDefault="00352D1C" w:rsidP="00352D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5EEC0" id="Text Box 29" o:spid="_x0000_s1033" type="#_x0000_t202" style="position:absolute;left:0;text-align:left;margin-left:-12.5pt;margin-top:28.45pt;width:348.3pt;height:456.6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" fillcolor="white [3201]" strokeweight=".5pt">
                <v:textbox>
                  <w:txbxContent>
                    <w:p w14:paraId="58A33C51" w14:textId="53BF7619" w:rsidR="00352D1C" w:rsidRDefault="00352D1C" w:rsidP="00352D1C">
                      <w:r>
                        <w:t>I love experimenting with different pasta recipes. To help give me inspiration I look in my fridge. I’m not the biggest fan of vegetables BUT I always manage to add veg in my pasta and it all goes.</w:t>
                      </w:r>
                    </w:p>
                    <w:p w14:paraId="7322829B" w14:textId="5C77544B" w:rsidR="00352D1C" w:rsidRDefault="00352D1C" w:rsidP="00352D1C">
                      <w:r>
                        <w:t>This is my recipe, but you can always add ingredients if you have them or take some away.</w:t>
                      </w:r>
                    </w:p>
                    <w:p w14:paraId="54E5E447" w14:textId="68E99B88" w:rsidR="00352D1C" w:rsidRDefault="00352D1C" w:rsidP="00352D1C">
                      <w:r>
                        <w:t>Ingredients:</w:t>
                      </w:r>
                    </w:p>
                    <w:p w14:paraId="6500ABE3" w14:textId="052EEB2E" w:rsidR="00352D1C" w:rsidRDefault="001E6BAE" w:rsidP="00352D1C">
                      <w:r>
                        <w:t xml:space="preserve">1 large cup of pasta </w:t>
                      </w:r>
                    </w:p>
                    <w:p w14:paraId="7400FE27" w14:textId="5D46DBBD" w:rsidR="001E6BAE" w:rsidRDefault="001E6BAE" w:rsidP="00352D1C">
                      <w:r>
                        <w:t>3 tomatoes (chopped)</w:t>
                      </w:r>
                    </w:p>
                    <w:p w14:paraId="405694D9" w14:textId="1C7DAD97" w:rsidR="001E6BAE" w:rsidRDefault="001E6BAE" w:rsidP="00352D1C">
                      <w:r>
                        <w:t>2 tablespoons of tomato puree (or 2 tablespoons of ketchup)</w:t>
                      </w:r>
                    </w:p>
                    <w:p w14:paraId="1C793FD7" w14:textId="7DD10CE8" w:rsidR="001E6BAE" w:rsidRDefault="001E6BAE" w:rsidP="00352D1C">
                      <w:r>
                        <w:t>¼ tin of sweetcorn</w:t>
                      </w:r>
                    </w:p>
                    <w:p w14:paraId="57E909DB" w14:textId="23B54346" w:rsidR="001E6BAE" w:rsidRDefault="001E6BAE" w:rsidP="00352D1C">
                      <w:r>
                        <w:t>½ onion (chopped)</w:t>
                      </w:r>
                    </w:p>
                    <w:p w14:paraId="7F68126B" w14:textId="22DEBA3B" w:rsidR="001E6BAE" w:rsidRDefault="001E6BAE" w:rsidP="00352D1C">
                      <w:r>
                        <w:t>1 carrot (chopped)</w:t>
                      </w:r>
                    </w:p>
                    <w:p w14:paraId="73ECC2E2" w14:textId="6E01BAD3" w:rsidR="001E6BAE" w:rsidRDefault="001E6BAE" w:rsidP="00352D1C">
                      <w:r>
                        <w:t>Nandos sauce</w:t>
                      </w:r>
                    </w:p>
                    <w:p w14:paraId="536916B4" w14:textId="7B291B7A" w:rsidR="001E6BAE" w:rsidRDefault="001E6BAE" w:rsidP="001E6BAE">
                      <w:pPr>
                        <w:spacing w:line="240" w:lineRule="auto"/>
                      </w:pPr>
                      <w:r>
                        <w:t>Method:</w:t>
                      </w:r>
                    </w:p>
                    <w:p w14:paraId="73100A2F" w14:textId="1119B90D" w:rsidR="001E6BAE" w:rsidRDefault="001E6BAE" w:rsidP="001E6BAE">
                      <w:pPr>
                        <w:pStyle w:val="ListParagraph"/>
                        <w:numPr>
                          <w:ilvl w:val="0"/>
                          <w:numId w:val="3"/>
                        </w:numPr>
                        <w:spacing w:line="240" w:lineRule="auto"/>
                      </w:pPr>
                      <w:r>
                        <w:t>Cook the pasta as per the instructions on the bag (ask an adult to help you here. You will need to use the hob which is really HOT)</w:t>
                      </w:r>
                    </w:p>
                    <w:p w14:paraId="22DCDD99" w14:textId="132ACB59" w:rsidR="001E6BAE" w:rsidRDefault="001E6BAE" w:rsidP="001E6BAE">
                      <w:pPr>
                        <w:pStyle w:val="ListParagraph"/>
                        <w:numPr>
                          <w:ilvl w:val="0"/>
                          <w:numId w:val="3"/>
                        </w:numPr>
                        <w:spacing w:line="240" w:lineRule="auto"/>
                      </w:pPr>
                      <w:r>
                        <w:t xml:space="preserve">In a medium sized saucepan (again ask an adult to make sure you are safe using doing this) put the sauces, chopped onion, chopped tomatoes, and chopped carrots. Stir the mixture until it is simmering. </w:t>
                      </w:r>
                    </w:p>
                    <w:p w14:paraId="51FE9AC8" w14:textId="2563CAC8" w:rsidR="001E6BAE" w:rsidRDefault="001E6BAE" w:rsidP="001E6BAE">
                      <w:pPr>
                        <w:pStyle w:val="ListParagraph"/>
                        <w:numPr>
                          <w:ilvl w:val="0"/>
                          <w:numId w:val="3"/>
                        </w:numPr>
                        <w:spacing w:line="240" w:lineRule="auto"/>
                      </w:pPr>
                      <w:r>
                        <w:t xml:space="preserve">When the pasta is cooked and drained by an adult, you can add the pasta into the saucepan and stir well until all the mixture is covering your pasta. </w:t>
                      </w:r>
                    </w:p>
                    <w:p w14:paraId="006710FC" w14:textId="4F02E65E" w:rsidR="001E6BAE" w:rsidRDefault="001E6BAE" w:rsidP="001E6BAE">
                      <w:pPr>
                        <w:pStyle w:val="ListParagraph"/>
                        <w:numPr>
                          <w:ilvl w:val="0"/>
                          <w:numId w:val="3"/>
                        </w:numPr>
                        <w:spacing w:line="240" w:lineRule="auto"/>
                      </w:pPr>
                      <w:r>
                        <w:t xml:space="preserve">Enjoy! </w:t>
                      </w:r>
                    </w:p>
                    <w:p w14:paraId="15B5146D" w14:textId="77777777" w:rsidR="00352D1C" w:rsidRDefault="00352D1C" w:rsidP="001E6BAE">
                      <w:pPr>
                        <w:spacing w:line="240" w:lineRule="auto"/>
                      </w:pPr>
                    </w:p>
                    <w:p w14:paraId="094DC419" w14:textId="77777777" w:rsidR="00352D1C" w:rsidRDefault="00352D1C" w:rsidP="001E6BAE">
                      <w:pPr>
                        <w:spacing w:line="240" w:lineRule="auto"/>
                      </w:pPr>
                    </w:p>
                    <w:p w14:paraId="0768B04D" w14:textId="77777777" w:rsidR="00352D1C" w:rsidRDefault="00352D1C" w:rsidP="00352D1C"/>
                  </w:txbxContent>
                </v:textbox>
                <w10:wrap anchorx="margin"/>
              </v:shape>
            </w:pict>
          </mc:Fallback>
        </mc:AlternateContent>
      </w:r>
      <w:r w:rsidR="003C2D3A">
        <w:rPr>
          <w:noProof/>
        </w:rPr>
        <mc:AlternateContent>
          <mc:Choice Requires="wpg">
            <w:drawing>
              <wp:inline distT="0" distB="0" distL="0" distR="0" wp14:anchorId="0427A0F7" wp14:editId="5B05E9D7">
                <wp:extent cx="3937000" cy="348615"/>
                <wp:effectExtent l="0" t="0" r="6350" b="0"/>
                <wp:docPr id="516" name="Group 5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7000" cy="348615"/>
                          <a:chOff x="0" y="0"/>
                          <a:chExt cx="3937000" cy="348615"/>
                        </a:xfrm>
                      </wpg:grpSpPr>
                      <pic:pic xmlns:pic="http://schemas.openxmlformats.org/drawingml/2006/picture">
                        <pic:nvPicPr>
                          <pic:cNvPr id="1479" name="Graphic 1479" descr="Dec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r="-877" b="-1"/>
                          <a:stretch/>
                        </pic:blipFill>
                        <pic:spPr bwMode="auto">
                          <a:xfrm rot="10800000" flipH="1" flipV="1">
                            <a:off x="0" y="0"/>
                            <a:ext cx="1871345" cy="348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0" name="Graphic 1480" descr="Decor"/>
                          <pic:cNvPicPr>
                            <a:picLocks noChangeAspect="1"/>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 t="1" r="220" b="-1"/>
                          <a:stretch/>
                        </pic:blipFill>
                        <pic:spPr bwMode="auto">
                          <a:xfrm rot="10800000" flipV="1">
                            <a:off x="2085975" y="0"/>
                            <a:ext cx="1851025" cy="348615"/>
                          </a:xfrm>
                          <a:prstGeom prst="rect">
                            <a:avLst/>
                          </a:prstGeom>
                          <a:ln>
                            <a:noFill/>
                          </a:ln>
                          <a:extLst>
                            <a:ext uri="{53640926-AAD7-44D8-BBD7-CCE9431645EC}">
                              <a14:shadowObscured xmlns:a14="http://schemas.microsoft.com/office/drawing/2010/main"/>
                            </a:ext>
                          </a:extLst>
                        </pic:spPr>
                      </pic:pic>
                      <wps:wsp>
                        <wps:cNvPr id="1468" name="Oval 1468" descr="Oval"/>
                        <wps:cNvSpPr/>
                        <wps:spPr>
                          <a:xfrm>
                            <a:off x="1952625" y="200025"/>
                            <a:ext cx="43180" cy="4318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38C873" id="Group 516" o:spid="_x0000_s1026" style="width:310pt;height:27.45pt;mso-position-horizontal-relative:char;mso-position-vertical-relative:line" coordsize="39370,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">
                <v:shape id="Graphic 1479" o:spid="_x0000_s1027" type="#_x0000_t75" alt="Decor" style="position:absolute;width:18713;height:3486;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">
                  <v:imagedata r:id="rId58" o:title="Decor" cropbottom="-1f" cropright="-575f"/>
                </v:shape>
                <v:shape id="Graphic 1480" o:spid="_x0000_s1028" type="#_x0000_t75" alt="Decor" style="position:absolute;left:20859;width:18511;height:348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">
                  <v:imagedata r:id="rId58" o:title="Decor" croptop="1f" cropbottom="-1f" cropleft="1f" cropright="144f"/>
                </v:shape>
                <v:oval id="Oval 1468" o:spid="_x0000_s1029" alt="Oval" style="position:absolute;left:19526;top:2000;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" fillcolor="black [3213]" stroked="f" strokeweight="1pt">
                  <v:stroke joinstyle="miter"/>
                </v:oval>
                <w10:anchorlock/>
              </v:group>
            </w:pict>
          </mc:Fallback>
        </mc:AlternateContent>
      </w:r>
    </w:p>
    <w:p w14:paraId="68578E4D" w14:textId="66E3E6B3" w:rsidR="004B7145" w:rsidRDefault="004B7145" w:rsidP="005F256B">
      <w:pPr>
        <w:jc w:val="center"/>
      </w:pPr>
    </w:p>
    <w:p w14:paraId="5B34002A" w14:textId="5FBB8733" w:rsidR="0046247E" w:rsidRPr="0046247E" w:rsidRDefault="0046247E" w:rsidP="0046247E"/>
    <w:p w14:paraId="4A034E7C" w14:textId="6A6A21FB" w:rsidR="0046247E" w:rsidRPr="0046247E" w:rsidRDefault="0046247E" w:rsidP="0046247E"/>
    <w:p w14:paraId="5F050B2B" w14:textId="71E60438" w:rsidR="0046247E" w:rsidRPr="0046247E" w:rsidRDefault="0046247E" w:rsidP="0046247E"/>
    <w:p w14:paraId="5C3CAA27" w14:textId="50F0DE24" w:rsidR="0046247E" w:rsidRPr="0046247E" w:rsidRDefault="0046247E" w:rsidP="0046247E"/>
    <w:p w14:paraId="43477850" w14:textId="1796526C" w:rsidR="0046247E" w:rsidRPr="0046247E" w:rsidRDefault="0046247E" w:rsidP="0046247E"/>
    <w:p w14:paraId="3F6F7F75" w14:textId="3617C426" w:rsidR="0046247E" w:rsidRPr="0046247E" w:rsidRDefault="0046247E" w:rsidP="0046247E"/>
    <w:p w14:paraId="54F5358F" w14:textId="1BF76372" w:rsidR="0046247E" w:rsidRPr="0046247E" w:rsidRDefault="0046247E" w:rsidP="0046247E"/>
    <w:p w14:paraId="54C4FF92" w14:textId="6C927D49" w:rsidR="0046247E" w:rsidRPr="0046247E" w:rsidRDefault="0046247E" w:rsidP="0046247E"/>
    <w:p w14:paraId="60BE76BC" w14:textId="6F2DBDCE" w:rsidR="0046247E" w:rsidRPr="0046247E" w:rsidRDefault="0046247E" w:rsidP="0046247E"/>
    <w:p w14:paraId="2C85E463" w14:textId="2797835B" w:rsidR="0046247E" w:rsidRPr="0046247E" w:rsidRDefault="0046247E" w:rsidP="0046247E"/>
    <w:p w14:paraId="7A970848" w14:textId="2DE03DD5" w:rsidR="0046247E" w:rsidRPr="0046247E" w:rsidRDefault="0046247E" w:rsidP="0046247E"/>
    <w:p w14:paraId="321BDD7C" w14:textId="1220A314" w:rsidR="0046247E" w:rsidRPr="0046247E" w:rsidRDefault="0046247E" w:rsidP="0046247E"/>
    <w:p w14:paraId="02F045C5" w14:textId="1F231C55" w:rsidR="0046247E" w:rsidRPr="0046247E" w:rsidRDefault="0046247E" w:rsidP="0046247E">
      <w:pPr>
        <w:tabs>
          <w:tab w:val="left" w:pos="2756"/>
        </w:tabs>
      </w:pPr>
    </w:p>
    <w:sectPr w:rsidR="0046247E" w:rsidRPr="0046247E" w:rsidSect="00FF3827">
      <w:footerReference w:type="even" r:id="rId63"/>
      <w:footerReference w:type="default" r:id="rId64"/>
      <w:pgSz w:w="7920" w:h="12240"/>
      <w:pgMar w:top="0" w:right="720" w:bottom="567" w:left="720" w:header="0"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229D6" w14:textId="77777777" w:rsidR="005F256B" w:rsidRDefault="005F256B" w:rsidP="00A97887">
      <w:pPr>
        <w:spacing w:after="0" w:line="240" w:lineRule="auto"/>
      </w:pPr>
      <w:r>
        <w:separator/>
      </w:r>
    </w:p>
    <w:p w14:paraId="050B95D7" w14:textId="77777777" w:rsidR="005F256B" w:rsidRDefault="005F256B"/>
  </w:endnote>
  <w:endnote w:type="continuationSeparator" w:id="0">
    <w:p w14:paraId="55A01F93" w14:textId="77777777" w:rsidR="005F256B" w:rsidRDefault="005F256B" w:rsidP="00A97887">
      <w:pPr>
        <w:spacing w:after="0" w:line="240" w:lineRule="auto"/>
      </w:pPr>
      <w:r>
        <w:continuationSeparator/>
      </w:r>
    </w:p>
    <w:p w14:paraId="7AE833DC" w14:textId="77777777" w:rsidR="005F256B" w:rsidRDefault="005F25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Sagona 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83751"/>
      <w:docPartObj>
        <w:docPartGallery w:val="Page Numbers (Bottom of Page)"/>
        <w:docPartUnique/>
      </w:docPartObj>
    </w:sdtPr>
    <w:sdtEndPr/>
    <w:sdtContent>
      <w:p w14:paraId="497495D2" w14:textId="77777777" w:rsidR="00AE7053" w:rsidRPr="00C46081" w:rsidRDefault="00AE7053" w:rsidP="00C46081">
        <w:pPr>
          <w:pStyle w:val="Footer"/>
        </w:pPr>
        <w:r w:rsidRPr="00C46081">
          <w:fldChar w:fldCharType="begin"/>
        </w:r>
        <w:r w:rsidRPr="00C46081">
          <w:instrText xml:space="preserve"> PAGE   \* MERGEFORMAT </w:instrText>
        </w:r>
        <w:r w:rsidRPr="00C46081">
          <w:fldChar w:fldCharType="separate"/>
        </w:r>
        <w:r w:rsidRPr="00C46081">
          <w:t>2</w:t>
        </w:r>
        <w:r w:rsidRPr="00C4608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817A5" w14:textId="77777777" w:rsidR="00AE0029" w:rsidRPr="00A735F9" w:rsidRDefault="00BD5901" w:rsidP="000068EF">
    <w:pPr>
      <w:pStyle w:val="FooterAlt"/>
      <w:rPr>
        <w:rFonts w:ascii="Times New Roman" w:hAnsi="Times New Roman"/>
      </w:rPr>
    </w:pPr>
    <w:sdt>
      <w:sdtPr>
        <w:id w:val="82804887"/>
        <w:docPartObj>
          <w:docPartGallery w:val="Page Numbers (Bottom of Page)"/>
          <w:docPartUnique/>
        </w:docPartObj>
      </w:sdtPr>
      <w:sdtEndPr/>
      <w:sdtContent>
        <w:r w:rsidR="00AE0029" w:rsidRPr="00752556">
          <w:fldChar w:fldCharType="begin"/>
        </w:r>
        <w:r w:rsidR="00AE0029" w:rsidRPr="00752556">
          <w:instrText xml:space="preserve"> PAGE   \* MERGEFORMAT </w:instrText>
        </w:r>
        <w:r w:rsidR="00AE0029" w:rsidRPr="00752556">
          <w:fldChar w:fldCharType="separate"/>
        </w:r>
        <w:r w:rsidR="00AE0029" w:rsidRPr="00752556">
          <w:t>2</w:t>
        </w:r>
        <w:r w:rsidR="00AE0029" w:rsidRPr="00752556">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85513" w14:textId="77777777" w:rsidR="005F256B" w:rsidRDefault="005F256B" w:rsidP="00A97887">
      <w:pPr>
        <w:spacing w:after="0" w:line="240" w:lineRule="auto"/>
      </w:pPr>
      <w:r>
        <w:separator/>
      </w:r>
    </w:p>
    <w:p w14:paraId="6C349C22" w14:textId="77777777" w:rsidR="005F256B" w:rsidRDefault="005F256B"/>
  </w:footnote>
  <w:footnote w:type="continuationSeparator" w:id="0">
    <w:p w14:paraId="4BC026F5" w14:textId="77777777" w:rsidR="005F256B" w:rsidRDefault="005F256B" w:rsidP="00A97887">
      <w:pPr>
        <w:spacing w:after="0" w:line="240" w:lineRule="auto"/>
      </w:pPr>
      <w:r>
        <w:continuationSeparator/>
      </w:r>
    </w:p>
    <w:p w14:paraId="25A364C4" w14:textId="77777777" w:rsidR="005F256B" w:rsidRDefault="005F25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DA5"/>
    <w:multiLevelType w:val="hybridMultilevel"/>
    <w:tmpl w:val="6CBE11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6D36BC"/>
    <w:multiLevelType w:val="hybridMultilevel"/>
    <w:tmpl w:val="C6D6B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F036B7"/>
    <w:multiLevelType w:val="hybridMultilevel"/>
    <w:tmpl w:val="AFB8A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9B7D86"/>
    <w:multiLevelType w:val="hybridMultilevel"/>
    <w:tmpl w:val="338CDA1C"/>
    <w:lvl w:ilvl="0" w:tplc="9918A1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attachedTemplate r:id="rId1"/>
  <w:stylePaneSortMethod w:val="0000"/>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56B"/>
    <w:rsid w:val="000010E9"/>
    <w:rsid w:val="00001AFB"/>
    <w:rsid w:val="000068EF"/>
    <w:rsid w:val="00010632"/>
    <w:rsid w:val="00010E55"/>
    <w:rsid w:val="00046247"/>
    <w:rsid w:val="00053D60"/>
    <w:rsid w:val="00066567"/>
    <w:rsid w:val="00077BBA"/>
    <w:rsid w:val="00083F0B"/>
    <w:rsid w:val="00090A0E"/>
    <w:rsid w:val="00097FEC"/>
    <w:rsid w:val="000B2997"/>
    <w:rsid w:val="000D1108"/>
    <w:rsid w:val="000D6AE8"/>
    <w:rsid w:val="000E3013"/>
    <w:rsid w:val="000F252C"/>
    <w:rsid w:val="00101412"/>
    <w:rsid w:val="00107081"/>
    <w:rsid w:val="00145AF5"/>
    <w:rsid w:val="001537C6"/>
    <w:rsid w:val="00176BC7"/>
    <w:rsid w:val="00195446"/>
    <w:rsid w:val="001A22CC"/>
    <w:rsid w:val="001A30C4"/>
    <w:rsid w:val="001B6FC9"/>
    <w:rsid w:val="001C2D1C"/>
    <w:rsid w:val="001D1616"/>
    <w:rsid w:val="001E6BAE"/>
    <w:rsid w:val="00202251"/>
    <w:rsid w:val="00211CA7"/>
    <w:rsid w:val="0023328C"/>
    <w:rsid w:val="002752B2"/>
    <w:rsid w:val="002802F3"/>
    <w:rsid w:val="0028600C"/>
    <w:rsid w:val="00292900"/>
    <w:rsid w:val="002A55CF"/>
    <w:rsid w:val="002B3F9A"/>
    <w:rsid w:val="002C163B"/>
    <w:rsid w:val="002D0EBB"/>
    <w:rsid w:val="002D7EA1"/>
    <w:rsid w:val="002E1862"/>
    <w:rsid w:val="002F31C9"/>
    <w:rsid w:val="00302B0B"/>
    <w:rsid w:val="00335228"/>
    <w:rsid w:val="00346642"/>
    <w:rsid w:val="00352D1C"/>
    <w:rsid w:val="0035716D"/>
    <w:rsid w:val="00370B73"/>
    <w:rsid w:val="00370D36"/>
    <w:rsid w:val="003C2D3A"/>
    <w:rsid w:val="004016DE"/>
    <w:rsid w:val="00407D2E"/>
    <w:rsid w:val="00412D7E"/>
    <w:rsid w:val="00434210"/>
    <w:rsid w:val="0044758B"/>
    <w:rsid w:val="0045165C"/>
    <w:rsid w:val="00451DC7"/>
    <w:rsid w:val="0046247E"/>
    <w:rsid w:val="00462E85"/>
    <w:rsid w:val="004817B4"/>
    <w:rsid w:val="004858A3"/>
    <w:rsid w:val="00491D6C"/>
    <w:rsid w:val="004A4812"/>
    <w:rsid w:val="004B55C7"/>
    <w:rsid w:val="004B70D3"/>
    <w:rsid w:val="004B7145"/>
    <w:rsid w:val="004D1ECE"/>
    <w:rsid w:val="00544EAB"/>
    <w:rsid w:val="00582F14"/>
    <w:rsid w:val="00593AF5"/>
    <w:rsid w:val="00595835"/>
    <w:rsid w:val="005A1CAA"/>
    <w:rsid w:val="005D38F8"/>
    <w:rsid w:val="005E3302"/>
    <w:rsid w:val="005E7CEA"/>
    <w:rsid w:val="005F256B"/>
    <w:rsid w:val="00603B8B"/>
    <w:rsid w:val="00611711"/>
    <w:rsid w:val="00641B5B"/>
    <w:rsid w:val="00651B19"/>
    <w:rsid w:val="0065382B"/>
    <w:rsid w:val="00655BBA"/>
    <w:rsid w:val="006701BA"/>
    <w:rsid w:val="00671297"/>
    <w:rsid w:val="00683CFC"/>
    <w:rsid w:val="006A1D60"/>
    <w:rsid w:val="006A3E3B"/>
    <w:rsid w:val="006A5EBC"/>
    <w:rsid w:val="006C0FE3"/>
    <w:rsid w:val="006C44B8"/>
    <w:rsid w:val="006E26B8"/>
    <w:rsid w:val="006F1B28"/>
    <w:rsid w:val="0071199E"/>
    <w:rsid w:val="0074723B"/>
    <w:rsid w:val="00752556"/>
    <w:rsid w:val="00772156"/>
    <w:rsid w:val="00796B4C"/>
    <w:rsid w:val="007A7F50"/>
    <w:rsid w:val="007B30FE"/>
    <w:rsid w:val="007B64B5"/>
    <w:rsid w:val="007B7CC9"/>
    <w:rsid w:val="007C5F16"/>
    <w:rsid w:val="007F1019"/>
    <w:rsid w:val="007F49F5"/>
    <w:rsid w:val="007F4D81"/>
    <w:rsid w:val="007F4E7C"/>
    <w:rsid w:val="0080286A"/>
    <w:rsid w:val="00822811"/>
    <w:rsid w:val="008248A0"/>
    <w:rsid w:val="00850248"/>
    <w:rsid w:val="00856079"/>
    <w:rsid w:val="008610CF"/>
    <w:rsid w:val="008639BA"/>
    <w:rsid w:val="008842F0"/>
    <w:rsid w:val="008B6A2C"/>
    <w:rsid w:val="008B6DF2"/>
    <w:rsid w:val="008C1FEF"/>
    <w:rsid w:val="008C5948"/>
    <w:rsid w:val="008D22FC"/>
    <w:rsid w:val="008F0A6F"/>
    <w:rsid w:val="0090288B"/>
    <w:rsid w:val="00903CF0"/>
    <w:rsid w:val="00914971"/>
    <w:rsid w:val="00920B56"/>
    <w:rsid w:val="00925244"/>
    <w:rsid w:val="00951BDD"/>
    <w:rsid w:val="009562AD"/>
    <w:rsid w:val="00987674"/>
    <w:rsid w:val="0099673E"/>
    <w:rsid w:val="009A5748"/>
    <w:rsid w:val="009B1597"/>
    <w:rsid w:val="009B2AB1"/>
    <w:rsid w:val="009D1041"/>
    <w:rsid w:val="009D1249"/>
    <w:rsid w:val="009F5643"/>
    <w:rsid w:val="00A15A4E"/>
    <w:rsid w:val="00A15F77"/>
    <w:rsid w:val="00A50491"/>
    <w:rsid w:val="00A650D8"/>
    <w:rsid w:val="00A735F9"/>
    <w:rsid w:val="00A7513C"/>
    <w:rsid w:val="00A91242"/>
    <w:rsid w:val="00A97887"/>
    <w:rsid w:val="00AA4B7B"/>
    <w:rsid w:val="00AE0029"/>
    <w:rsid w:val="00AE0341"/>
    <w:rsid w:val="00AE4C49"/>
    <w:rsid w:val="00AE7053"/>
    <w:rsid w:val="00B01168"/>
    <w:rsid w:val="00B51240"/>
    <w:rsid w:val="00B53FDC"/>
    <w:rsid w:val="00B756F1"/>
    <w:rsid w:val="00B86173"/>
    <w:rsid w:val="00BB040E"/>
    <w:rsid w:val="00BB49BC"/>
    <w:rsid w:val="00BB7ACA"/>
    <w:rsid w:val="00BB7CF3"/>
    <w:rsid w:val="00BD5901"/>
    <w:rsid w:val="00C1191D"/>
    <w:rsid w:val="00C37265"/>
    <w:rsid w:val="00C46081"/>
    <w:rsid w:val="00C50743"/>
    <w:rsid w:val="00C55447"/>
    <w:rsid w:val="00C6100F"/>
    <w:rsid w:val="00C81931"/>
    <w:rsid w:val="00CB1C58"/>
    <w:rsid w:val="00CB44ED"/>
    <w:rsid w:val="00CB5F9E"/>
    <w:rsid w:val="00CD158B"/>
    <w:rsid w:val="00CF25A1"/>
    <w:rsid w:val="00D0746D"/>
    <w:rsid w:val="00D2334E"/>
    <w:rsid w:val="00D24304"/>
    <w:rsid w:val="00D274F5"/>
    <w:rsid w:val="00D75A4A"/>
    <w:rsid w:val="00D92511"/>
    <w:rsid w:val="00DC55E9"/>
    <w:rsid w:val="00DC59D1"/>
    <w:rsid w:val="00DD6256"/>
    <w:rsid w:val="00DD7010"/>
    <w:rsid w:val="00DF190B"/>
    <w:rsid w:val="00DF6104"/>
    <w:rsid w:val="00E0196B"/>
    <w:rsid w:val="00E26ADC"/>
    <w:rsid w:val="00E357DE"/>
    <w:rsid w:val="00E50110"/>
    <w:rsid w:val="00E62D4D"/>
    <w:rsid w:val="00E80D42"/>
    <w:rsid w:val="00EA27DC"/>
    <w:rsid w:val="00EA467E"/>
    <w:rsid w:val="00EB483C"/>
    <w:rsid w:val="00EE0515"/>
    <w:rsid w:val="00EE64CC"/>
    <w:rsid w:val="00F30B60"/>
    <w:rsid w:val="00F651BD"/>
    <w:rsid w:val="00F758F1"/>
    <w:rsid w:val="00F803C4"/>
    <w:rsid w:val="00F82EA2"/>
    <w:rsid w:val="00F85F11"/>
    <w:rsid w:val="00FA7D4E"/>
    <w:rsid w:val="00FC2966"/>
    <w:rsid w:val="00FE165D"/>
    <w:rsid w:val="00FF3827"/>
    <w:rsid w:val="00FF4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CCF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DC7"/>
    <w:rPr>
      <w:b/>
      <w:lang w:val="en-US"/>
    </w:rPr>
  </w:style>
  <w:style w:type="paragraph" w:styleId="Heading1">
    <w:name w:val="heading 1"/>
    <w:basedOn w:val="Normal"/>
    <w:next w:val="Normal"/>
    <w:link w:val="Heading1Char"/>
    <w:uiPriority w:val="9"/>
    <w:qFormat/>
    <w:rsid w:val="00FA7D4E"/>
    <w:pPr>
      <w:keepNext/>
      <w:keepLines/>
      <w:spacing w:after="0" w:line="240" w:lineRule="auto"/>
      <w:jc w:val="center"/>
      <w:outlineLvl w:val="0"/>
    </w:pPr>
    <w:rPr>
      <w:rFonts w:asciiTheme="majorHAnsi" w:eastAsiaTheme="majorEastAsia" w:hAnsiTheme="majorHAnsi" w:cstheme="majorBidi"/>
      <w:sz w:val="60"/>
      <w:szCs w:val="32"/>
    </w:rPr>
  </w:style>
  <w:style w:type="paragraph" w:styleId="Heading2">
    <w:name w:val="heading 2"/>
    <w:basedOn w:val="Normal"/>
    <w:next w:val="Normal"/>
    <w:link w:val="Heading2Char"/>
    <w:uiPriority w:val="9"/>
    <w:unhideWhenUsed/>
    <w:qFormat/>
    <w:rsid w:val="008842F0"/>
    <w:pPr>
      <w:keepNext/>
      <w:keepLines/>
      <w:spacing w:after="0" w:line="240" w:lineRule="auto"/>
      <w:jc w:val="center"/>
      <w:outlineLvl w:val="1"/>
    </w:pPr>
    <w:rPr>
      <w:rFonts w:eastAsiaTheme="majorEastAsia" w:cstheme="majorBidi"/>
      <w:i/>
      <w:sz w:val="24"/>
      <w:szCs w:val="26"/>
    </w:rPr>
  </w:style>
  <w:style w:type="paragraph" w:styleId="Heading3">
    <w:name w:val="heading 3"/>
    <w:basedOn w:val="Normal"/>
    <w:next w:val="Normal"/>
    <w:link w:val="Heading3Char"/>
    <w:uiPriority w:val="9"/>
    <w:unhideWhenUsed/>
    <w:qFormat/>
    <w:rsid w:val="000068EF"/>
    <w:pPr>
      <w:keepLines/>
      <w:spacing w:after="0"/>
      <w:jc w:val="center"/>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914971"/>
    <w:pPr>
      <w:keepNext/>
      <w:keepLines/>
      <w:spacing w:after="0" w:line="240" w:lineRule="auto"/>
      <w:outlineLvl w:val="3"/>
    </w:pPr>
    <w:rPr>
      <w:rFonts w:eastAsiaTheme="majorEastAsia" w:cstheme="majorBidi"/>
      <w:b w:val="0"/>
      <w:i/>
      <w:iCs/>
    </w:rPr>
  </w:style>
  <w:style w:type="paragraph" w:styleId="Heading5">
    <w:name w:val="heading 5"/>
    <w:basedOn w:val="Normal"/>
    <w:next w:val="Normal"/>
    <w:link w:val="Heading5Char"/>
    <w:uiPriority w:val="9"/>
    <w:unhideWhenUsed/>
    <w:qFormat/>
    <w:rsid w:val="00850248"/>
    <w:pPr>
      <w:keepNext/>
      <w:keepLines/>
      <w:spacing w:after="0" w:line="216" w:lineRule="auto"/>
      <w:jc w:val="center"/>
      <w:outlineLvl w:val="4"/>
    </w:pPr>
    <w:rPr>
      <w:rFonts w:asciiTheme="majorHAnsi" w:eastAsiaTheme="majorEastAsia" w:hAnsiTheme="majorHAnsi" w:cstheme="majorBidi"/>
      <w:sz w:val="60"/>
    </w:rPr>
  </w:style>
  <w:style w:type="paragraph" w:styleId="Heading6">
    <w:name w:val="heading 6"/>
    <w:basedOn w:val="Normal"/>
    <w:next w:val="Normal"/>
    <w:link w:val="Heading6Char"/>
    <w:uiPriority w:val="9"/>
    <w:semiHidden/>
    <w:rsid w:val="006F1B2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9788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6F1B28"/>
    <w:rPr>
      <w:lang w:val="en-US"/>
    </w:rPr>
  </w:style>
  <w:style w:type="paragraph" w:styleId="Footer">
    <w:name w:val="footer"/>
    <w:basedOn w:val="Normal"/>
    <w:link w:val="FooterChar"/>
    <w:uiPriority w:val="99"/>
    <w:rsid w:val="00987674"/>
    <w:pPr>
      <w:tabs>
        <w:tab w:val="center" w:pos="4677"/>
        <w:tab w:val="right" w:pos="9355"/>
      </w:tabs>
      <w:spacing w:after="0" w:line="240" w:lineRule="auto"/>
      <w:ind w:left="-300"/>
    </w:pPr>
    <w:rPr>
      <w:rFonts w:asciiTheme="majorHAnsi" w:hAnsiTheme="majorHAnsi"/>
      <w:sz w:val="16"/>
    </w:rPr>
  </w:style>
  <w:style w:type="character" w:customStyle="1" w:styleId="FooterChar">
    <w:name w:val="Footer Char"/>
    <w:basedOn w:val="DefaultParagraphFont"/>
    <w:link w:val="Footer"/>
    <w:uiPriority w:val="99"/>
    <w:rsid w:val="00987674"/>
    <w:rPr>
      <w:rFonts w:asciiTheme="majorHAnsi" w:hAnsiTheme="majorHAnsi"/>
      <w:sz w:val="16"/>
      <w:lang w:val="en-US"/>
    </w:rPr>
  </w:style>
  <w:style w:type="paragraph" w:styleId="Title">
    <w:name w:val="Title"/>
    <w:basedOn w:val="Normal"/>
    <w:next w:val="Normal"/>
    <w:link w:val="TitleChar"/>
    <w:uiPriority w:val="10"/>
    <w:qFormat/>
    <w:rsid w:val="00176BC7"/>
    <w:pPr>
      <w:spacing w:before="3720" w:after="0" w:line="240" w:lineRule="auto"/>
      <w:contextualSpacing/>
      <w:jc w:val="center"/>
    </w:pPr>
    <w:rPr>
      <w:rFonts w:asciiTheme="majorHAnsi" w:eastAsiaTheme="majorEastAsia" w:hAnsiTheme="majorHAnsi" w:cstheme="majorBidi"/>
      <w:bCs/>
      <w:caps/>
      <w:spacing w:val="-10"/>
      <w:kern w:val="28"/>
      <w:sz w:val="60"/>
      <w:szCs w:val="60"/>
    </w:rPr>
  </w:style>
  <w:style w:type="character" w:customStyle="1" w:styleId="TitleChar">
    <w:name w:val="Title Char"/>
    <w:basedOn w:val="DefaultParagraphFont"/>
    <w:link w:val="Title"/>
    <w:uiPriority w:val="10"/>
    <w:rsid w:val="00176BC7"/>
    <w:rPr>
      <w:rFonts w:asciiTheme="majorHAnsi" w:eastAsiaTheme="majorEastAsia" w:hAnsiTheme="majorHAnsi" w:cstheme="majorBidi"/>
      <w:b/>
      <w:bCs/>
      <w:caps/>
      <w:spacing w:val="-10"/>
      <w:kern w:val="28"/>
      <w:sz w:val="60"/>
      <w:szCs w:val="60"/>
      <w:lang w:val="en-US"/>
    </w:rPr>
  </w:style>
  <w:style w:type="table" w:styleId="TableGrid">
    <w:name w:val="Table Grid"/>
    <w:basedOn w:val="TableNormal"/>
    <w:uiPriority w:val="39"/>
    <w:rsid w:val="007F1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1019"/>
    <w:rPr>
      <w:color w:val="808080"/>
    </w:rPr>
  </w:style>
  <w:style w:type="paragraph" w:styleId="Subtitle">
    <w:name w:val="Subtitle"/>
    <w:basedOn w:val="Normal"/>
    <w:next w:val="Normal"/>
    <w:link w:val="SubtitleChar"/>
    <w:uiPriority w:val="11"/>
    <w:qFormat/>
    <w:rsid w:val="00593AF5"/>
    <w:pPr>
      <w:spacing w:before="600" w:after="0" w:line="240" w:lineRule="auto"/>
      <w:jc w:val="center"/>
    </w:pPr>
    <w:rPr>
      <w:i/>
      <w:iCs/>
      <w:sz w:val="24"/>
      <w:szCs w:val="24"/>
    </w:rPr>
  </w:style>
  <w:style w:type="character" w:customStyle="1" w:styleId="SubtitleChar">
    <w:name w:val="Subtitle Char"/>
    <w:basedOn w:val="DefaultParagraphFont"/>
    <w:link w:val="Subtitle"/>
    <w:uiPriority w:val="11"/>
    <w:rsid w:val="00593AF5"/>
    <w:rPr>
      <w:b/>
      <w:i/>
      <w:iCs/>
      <w:sz w:val="24"/>
      <w:szCs w:val="24"/>
      <w:lang w:val="en-US"/>
    </w:rPr>
  </w:style>
  <w:style w:type="character" w:customStyle="1" w:styleId="Heading1Char">
    <w:name w:val="Heading 1 Char"/>
    <w:basedOn w:val="DefaultParagraphFont"/>
    <w:link w:val="Heading1"/>
    <w:uiPriority w:val="9"/>
    <w:rsid w:val="00FA7D4E"/>
    <w:rPr>
      <w:rFonts w:asciiTheme="majorHAnsi" w:eastAsiaTheme="majorEastAsia" w:hAnsiTheme="majorHAnsi" w:cstheme="majorBidi"/>
      <w:b/>
      <w:sz w:val="60"/>
      <w:szCs w:val="32"/>
      <w:lang w:val="en-US"/>
    </w:rPr>
  </w:style>
  <w:style w:type="paragraph" w:customStyle="1" w:styleId="Graphic">
    <w:name w:val="Graphic"/>
    <w:basedOn w:val="Normal"/>
    <w:next w:val="Normal"/>
    <w:link w:val="GraphicChar"/>
    <w:uiPriority w:val="12"/>
    <w:qFormat/>
    <w:rsid w:val="007F4D81"/>
    <w:pPr>
      <w:spacing w:after="120" w:line="240" w:lineRule="auto"/>
      <w:jc w:val="center"/>
    </w:pPr>
  </w:style>
  <w:style w:type="character" w:customStyle="1" w:styleId="Heading2Char">
    <w:name w:val="Heading 2 Char"/>
    <w:basedOn w:val="DefaultParagraphFont"/>
    <w:link w:val="Heading2"/>
    <w:uiPriority w:val="9"/>
    <w:rsid w:val="008842F0"/>
    <w:rPr>
      <w:rFonts w:eastAsiaTheme="majorEastAsia" w:cstheme="majorBidi"/>
      <w:i/>
      <w:sz w:val="24"/>
      <w:szCs w:val="26"/>
      <w:lang w:val="en-US"/>
    </w:rPr>
  </w:style>
  <w:style w:type="character" w:customStyle="1" w:styleId="GraphicChar">
    <w:name w:val="Graphic Char"/>
    <w:basedOn w:val="DefaultParagraphFont"/>
    <w:link w:val="Graphic"/>
    <w:uiPriority w:val="12"/>
    <w:rsid w:val="006701BA"/>
    <w:rPr>
      <w:lang w:val="en-US"/>
    </w:rPr>
  </w:style>
  <w:style w:type="paragraph" w:customStyle="1" w:styleId="Note">
    <w:name w:val="Note"/>
    <w:basedOn w:val="Normal"/>
    <w:next w:val="Normal"/>
    <w:link w:val="NoteChar"/>
    <w:uiPriority w:val="12"/>
    <w:qFormat/>
    <w:rsid w:val="00FF4135"/>
    <w:pPr>
      <w:jc w:val="right"/>
    </w:pPr>
    <w:rPr>
      <w:i/>
      <w:sz w:val="16"/>
    </w:rPr>
  </w:style>
  <w:style w:type="character" w:customStyle="1" w:styleId="Heading3Char">
    <w:name w:val="Heading 3 Char"/>
    <w:basedOn w:val="DefaultParagraphFont"/>
    <w:link w:val="Heading3"/>
    <w:uiPriority w:val="9"/>
    <w:rsid w:val="000068EF"/>
    <w:rPr>
      <w:rFonts w:eastAsiaTheme="majorEastAsia" w:cstheme="majorBidi"/>
      <w:i/>
      <w:szCs w:val="24"/>
      <w:lang w:val="en-US"/>
    </w:rPr>
  </w:style>
  <w:style w:type="character" w:customStyle="1" w:styleId="NoteChar">
    <w:name w:val="Note Char"/>
    <w:basedOn w:val="DefaultParagraphFont"/>
    <w:link w:val="Note"/>
    <w:uiPriority w:val="12"/>
    <w:rsid w:val="006701BA"/>
    <w:rPr>
      <w:i/>
      <w:sz w:val="16"/>
      <w:lang w:val="en-US"/>
    </w:rPr>
  </w:style>
  <w:style w:type="character" w:customStyle="1" w:styleId="Heading4Char">
    <w:name w:val="Heading 4 Char"/>
    <w:basedOn w:val="DefaultParagraphFont"/>
    <w:link w:val="Heading4"/>
    <w:uiPriority w:val="9"/>
    <w:rsid w:val="00914971"/>
    <w:rPr>
      <w:rFonts w:eastAsiaTheme="majorEastAsia" w:cstheme="majorBidi"/>
      <w:i/>
      <w:iCs/>
      <w:lang w:val="en-US"/>
    </w:rPr>
  </w:style>
  <w:style w:type="character" w:customStyle="1" w:styleId="Heading5Char">
    <w:name w:val="Heading 5 Char"/>
    <w:basedOn w:val="DefaultParagraphFont"/>
    <w:link w:val="Heading5"/>
    <w:uiPriority w:val="9"/>
    <w:rsid w:val="00850248"/>
    <w:rPr>
      <w:rFonts w:asciiTheme="majorHAnsi" w:eastAsiaTheme="majorEastAsia" w:hAnsiTheme="majorHAnsi" w:cstheme="majorBidi"/>
      <w:b/>
      <w:sz w:val="60"/>
      <w:lang w:val="en-US"/>
    </w:rPr>
  </w:style>
  <w:style w:type="character" w:customStyle="1" w:styleId="Heading6Char">
    <w:name w:val="Heading 6 Char"/>
    <w:basedOn w:val="DefaultParagraphFont"/>
    <w:link w:val="Heading6"/>
    <w:uiPriority w:val="9"/>
    <w:semiHidden/>
    <w:rsid w:val="006F1B28"/>
    <w:rPr>
      <w:rFonts w:asciiTheme="majorHAnsi" w:eastAsiaTheme="majorEastAsia" w:hAnsiTheme="majorHAnsi" w:cstheme="majorBidi"/>
      <w:color w:val="1F3763" w:themeColor="accent1" w:themeShade="7F"/>
      <w:lang w:val="en-US"/>
    </w:rPr>
  </w:style>
  <w:style w:type="paragraph" w:customStyle="1" w:styleId="FooterAlt">
    <w:name w:val="Footer Alt"/>
    <w:basedOn w:val="Footer"/>
    <w:qFormat/>
    <w:rsid w:val="000068EF"/>
    <w:pPr>
      <w:ind w:right="-270"/>
      <w:jc w:val="right"/>
    </w:pPr>
    <w:rPr>
      <w:noProof/>
    </w:rPr>
  </w:style>
  <w:style w:type="paragraph" w:styleId="ListParagraph">
    <w:name w:val="List Paragraph"/>
    <w:basedOn w:val="Normal"/>
    <w:uiPriority w:val="34"/>
    <w:rsid w:val="004624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0.sv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image" Target="media/image39.png"/><Relationship Id="rId57" Type="http://schemas.openxmlformats.org/officeDocument/2006/relationships/image" Target="media/image47.sv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sv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e\AppData\Roaming\Microsoft\Templates\Nutrition%20journal%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FD3C7D623E4C769F84E5767D79B119"/>
        <w:category>
          <w:name w:val="General"/>
          <w:gallery w:val="placeholder"/>
        </w:category>
        <w:types>
          <w:type w:val="bbPlcHdr"/>
        </w:types>
        <w:behaviors>
          <w:behavior w:val="content"/>
        </w:behaviors>
        <w:guid w:val="{3C7B1A20-AC94-4F63-BB31-C636A540F23A}"/>
      </w:docPartPr>
      <w:docPartBody>
        <w:p w:rsidR="00000000" w:rsidRDefault="007C2492">
          <w:pPr>
            <w:pStyle w:val="9AFD3C7D623E4C769F84E5767D79B119"/>
          </w:pPr>
          <w:r>
            <w:t>Healthy Snack</w:t>
          </w:r>
          <w:r>
            <w:br/>
            <w:t>Ideas</w:t>
          </w:r>
        </w:p>
      </w:docPartBody>
    </w:docPart>
    <w:docPart>
      <w:docPartPr>
        <w:name w:val="4131C05D72E84745A0DC32C95DD47072"/>
        <w:category>
          <w:name w:val="General"/>
          <w:gallery w:val="placeholder"/>
        </w:category>
        <w:types>
          <w:type w:val="bbPlcHdr"/>
        </w:types>
        <w:behaviors>
          <w:behavior w:val="content"/>
        </w:behaviors>
        <w:guid w:val="{7D076F65-05A5-4436-974B-B87202627479}"/>
      </w:docPartPr>
      <w:docPartBody>
        <w:p w:rsidR="00000000" w:rsidRDefault="007C2492">
          <w:pPr>
            <w:pStyle w:val="4131C05D72E84745A0DC32C95DD47072"/>
          </w:pPr>
          <w:r w:rsidRPr="00D2334E">
            <w:t>Veg</w:t>
          </w:r>
        </w:p>
      </w:docPartBody>
    </w:docPart>
    <w:docPart>
      <w:docPartPr>
        <w:name w:val="DCD89BB7BB0F4650A0759713F79920D9"/>
        <w:category>
          <w:name w:val="General"/>
          <w:gallery w:val="placeholder"/>
        </w:category>
        <w:types>
          <w:type w:val="bbPlcHdr"/>
        </w:types>
        <w:behaviors>
          <w:behavior w:val="content"/>
        </w:behaviors>
        <w:guid w:val="{49FAF203-69CA-4C30-B1B4-257EB754B22B}"/>
      </w:docPartPr>
      <w:docPartBody>
        <w:p w:rsidR="00000000" w:rsidRDefault="007C2492">
          <w:pPr>
            <w:pStyle w:val="DCD89BB7BB0F4650A0759713F79920D9"/>
          </w:pPr>
          <w:r w:rsidRPr="00D2334E">
            <w:t>Fruit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Sagona Bold">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492"/>
    <w:rsid w:val="007C2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CFEECED79F467E897DA51D86C170C9">
    <w:name w:val="5FCFEECED79F467E897DA51D86C170C9"/>
  </w:style>
  <w:style w:type="paragraph" w:customStyle="1" w:styleId="670A3DDD02F941ABB2A0225EDCF2B7AB">
    <w:name w:val="670A3DDD02F941ABB2A0225EDCF2B7AB"/>
  </w:style>
  <w:style w:type="paragraph" w:customStyle="1" w:styleId="984BD530C4FA4BB890A9317246C1D46C">
    <w:name w:val="984BD530C4FA4BB890A9317246C1D46C"/>
  </w:style>
  <w:style w:type="paragraph" w:customStyle="1" w:styleId="9AFD3C7D623E4C769F84E5767D79B119">
    <w:name w:val="9AFD3C7D623E4C769F84E5767D79B119"/>
  </w:style>
  <w:style w:type="paragraph" w:customStyle="1" w:styleId="3DA11D5C39CD47509D2DD5B6AAFBAC36">
    <w:name w:val="3DA11D5C39CD47509D2DD5B6AAFBAC36"/>
  </w:style>
  <w:style w:type="paragraph" w:customStyle="1" w:styleId="4131C05D72E84745A0DC32C95DD47072">
    <w:name w:val="4131C05D72E84745A0DC32C95DD47072"/>
  </w:style>
  <w:style w:type="paragraph" w:customStyle="1" w:styleId="DCD89BB7BB0F4650A0759713F79920D9">
    <w:name w:val="DCD89BB7BB0F4650A0759713F79920D9"/>
  </w:style>
  <w:style w:type="paragraph" w:customStyle="1" w:styleId="F1455ED0EBE14D6981190547E740602A">
    <w:name w:val="F1455ED0EBE14D6981190547E740602A"/>
  </w:style>
  <w:style w:type="paragraph" w:customStyle="1" w:styleId="27F0834885B843C29B646F640B776264">
    <w:name w:val="27F0834885B843C29B646F640B776264"/>
  </w:style>
  <w:style w:type="paragraph" w:customStyle="1" w:styleId="B402F3BFE0544B12A55E4AB567BBC9AF">
    <w:name w:val="B402F3BFE0544B12A55E4AB567BBC9AF"/>
  </w:style>
  <w:style w:type="paragraph" w:customStyle="1" w:styleId="0A4C21DF2A4E44C38AF017B5B164A8E3">
    <w:name w:val="0A4C21DF2A4E44C38AF017B5B164A8E3"/>
  </w:style>
  <w:style w:type="paragraph" w:customStyle="1" w:styleId="EE9CDBB016884F0DABC78AE2F25709DA">
    <w:name w:val="EE9CDBB016884F0DABC78AE2F25709DA"/>
  </w:style>
  <w:style w:type="paragraph" w:customStyle="1" w:styleId="08E4DEDCDD0548F885C91E3DE0627389">
    <w:name w:val="08E4DEDCDD0548F885C91E3DE0627389"/>
  </w:style>
  <w:style w:type="paragraph" w:customStyle="1" w:styleId="AFC002F67F934B9CB019AD58AAE2A6C7">
    <w:name w:val="AFC002F67F934B9CB019AD58AAE2A6C7"/>
  </w:style>
  <w:style w:type="paragraph" w:customStyle="1" w:styleId="D945C22A308A4126A3334417709E128C">
    <w:name w:val="D945C22A308A4126A3334417709E128C"/>
  </w:style>
  <w:style w:type="paragraph" w:customStyle="1" w:styleId="BB60D048285F4A93856163C1CCD50E66">
    <w:name w:val="BB60D048285F4A93856163C1CCD50E66"/>
  </w:style>
  <w:style w:type="paragraph" w:customStyle="1" w:styleId="1B074165D2844FC6BB19E1ED866FBE50">
    <w:name w:val="1B074165D2844FC6BB19E1ED866FBE50"/>
  </w:style>
  <w:style w:type="paragraph" w:customStyle="1" w:styleId="C30B751881E8472AAB1E6C8FA84692E6">
    <w:name w:val="C30B751881E8472AAB1E6C8FA84692E6"/>
  </w:style>
  <w:style w:type="paragraph" w:customStyle="1" w:styleId="71A642E97DEE435CB95A3D4DCB1CA1DB">
    <w:name w:val="71A642E97DEE435CB95A3D4DCB1CA1DB"/>
  </w:style>
  <w:style w:type="paragraph" w:customStyle="1" w:styleId="7D128253FBE7411996986B6C9747C41E">
    <w:name w:val="7D128253FBE7411996986B6C9747C41E"/>
  </w:style>
  <w:style w:type="paragraph" w:customStyle="1" w:styleId="43A4E97171C441AFA99064BD7B0EABF8">
    <w:name w:val="43A4E97171C441AFA99064BD7B0EABF8"/>
  </w:style>
  <w:style w:type="paragraph" w:customStyle="1" w:styleId="F98F6C9215A6462EAF1E640225A57AA4">
    <w:name w:val="F98F6C9215A6462EAF1E640225A57AA4"/>
  </w:style>
  <w:style w:type="paragraph" w:customStyle="1" w:styleId="CE5CF85921D84C78A9F908CB7F0DCE12">
    <w:name w:val="CE5CF85921D84C78A9F908CB7F0DCE12"/>
  </w:style>
  <w:style w:type="paragraph" w:customStyle="1" w:styleId="8DF0C8EF257E45AF88B97CF120EB5581">
    <w:name w:val="8DF0C8EF257E45AF88B97CF120EB5581"/>
  </w:style>
  <w:style w:type="paragraph" w:customStyle="1" w:styleId="0B0DFA83EDAB432A8D450F04D1CB5D68">
    <w:name w:val="0B0DFA83EDAB432A8D450F04D1CB5D68"/>
  </w:style>
  <w:style w:type="paragraph" w:customStyle="1" w:styleId="8B0A1EF2BE944FD988D2E1EE2A1A3DE9">
    <w:name w:val="8B0A1EF2BE944FD988D2E1EE2A1A3DE9"/>
  </w:style>
  <w:style w:type="paragraph" w:customStyle="1" w:styleId="96C0639ABE5B407885D7BF67B1CEE7E1">
    <w:name w:val="96C0639ABE5B407885D7BF67B1CEE7E1"/>
  </w:style>
  <w:style w:type="paragraph" w:customStyle="1" w:styleId="E738B06F98234DCD95E6C2064C87ED1F">
    <w:name w:val="E738B06F98234DCD95E6C2064C87ED1F"/>
  </w:style>
  <w:style w:type="paragraph" w:customStyle="1" w:styleId="8ED7354187B54579B559591606E42731">
    <w:name w:val="8ED7354187B54579B559591606E42731"/>
  </w:style>
  <w:style w:type="paragraph" w:customStyle="1" w:styleId="2BE2992E2AF84A91BA0193D4BF172A87">
    <w:name w:val="2BE2992E2AF84A91BA0193D4BF172A87"/>
  </w:style>
  <w:style w:type="paragraph" w:customStyle="1" w:styleId="5B821B6420FB41B4A2312FD584F305FE">
    <w:name w:val="5B821B6420FB41B4A2312FD584F305FE"/>
  </w:style>
  <w:style w:type="paragraph" w:customStyle="1" w:styleId="B10831D6202A4221975D4D2303693F9D">
    <w:name w:val="B10831D6202A4221975D4D2303693F9D"/>
  </w:style>
  <w:style w:type="paragraph" w:customStyle="1" w:styleId="47FE255FE08F4582964FCAEEE617EF59">
    <w:name w:val="47FE255FE08F4582964FCAEEE617EF59"/>
  </w:style>
  <w:style w:type="paragraph" w:customStyle="1" w:styleId="64E351BDE09B4CAD862BD57BC18192F8">
    <w:name w:val="64E351BDE09B4CAD862BD57BC18192F8"/>
  </w:style>
  <w:style w:type="paragraph" w:customStyle="1" w:styleId="2F0C0919F86242A295D6183A5CA5A641">
    <w:name w:val="2F0C0919F86242A295D6183A5CA5A641"/>
  </w:style>
  <w:style w:type="paragraph" w:customStyle="1" w:styleId="667DFFB6309A4071ABE0C9EAAA7CBDD3">
    <w:name w:val="667DFFB6309A4071ABE0C9EAAA7CBDD3"/>
  </w:style>
  <w:style w:type="paragraph" w:customStyle="1" w:styleId="50978418EAEB4505A5D1AB0820CC987B">
    <w:name w:val="50978418EAEB4505A5D1AB0820CC987B"/>
  </w:style>
  <w:style w:type="paragraph" w:customStyle="1" w:styleId="E0CE5D2B50CE4F9E888D5A366F6D9CBB">
    <w:name w:val="E0CE5D2B50CE4F9E888D5A366F6D9CBB"/>
  </w:style>
  <w:style w:type="paragraph" w:customStyle="1" w:styleId="F2D9A59091874F32AA9697811A5083E9">
    <w:name w:val="F2D9A59091874F32AA9697811A5083E9"/>
  </w:style>
  <w:style w:type="paragraph" w:customStyle="1" w:styleId="14E4E067AE574E369624EFB8F5C63551">
    <w:name w:val="14E4E067AE574E369624EFB8F5C63551"/>
  </w:style>
  <w:style w:type="paragraph" w:customStyle="1" w:styleId="4BF145244A2B4C149638F335A8FB9B04">
    <w:name w:val="4BF145244A2B4C149638F335A8FB9B04"/>
  </w:style>
  <w:style w:type="paragraph" w:customStyle="1" w:styleId="B7D3C8FDE5E140479C30DA9D52991068">
    <w:name w:val="B7D3C8FDE5E140479C30DA9D52991068"/>
  </w:style>
  <w:style w:type="paragraph" w:customStyle="1" w:styleId="E30603523C2A43BAA78443D2EF09E74A">
    <w:name w:val="E30603523C2A43BAA78443D2EF09E74A"/>
  </w:style>
  <w:style w:type="paragraph" w:customStyle="1" w:styleId="E2E9ACE0D34142D3A7E5F3F4BAF5879D">
    <w:name w:val="E2E9ACE0D34142D3A7E5F3F4BAF5879D"/>
  </w:style>
  <w:style w:type="paragraph" w:customStyle="1" w:styleId="928757C2946B43C9AC8044059F17F87B">
    <w:name w:val="928757C2946B43C9AC8044059F17F87B"/>
  </w:style>
  <w:style w:type="paragraph" w:customStyle="1" w:styleId="9172632F9CFF4267A8C6D78BC3AC681E">
    <w:name w:val="9172632F9CFF4267A8C6D78BC3AC681E"/>
  </w:style>
  <w:style w:type="paragraph" w:customStyle="1" w:styleId="EB2C415C038D47F2804B6EC7BA7A19C7">
    <w:name w:val="EB2C415C038D47F2804B6EC7BA7A19C7"/>
  </w:style>
  <w:style w:type="paragraph" w:customStyle="1" w:styleId="8C6E72E82DC144AC9113091229F8528E">
    <w:name w:val="8C6E72E82DC144AC9113091229F8528E"/>
  </w:style>
  <w:style w:type="paragraph" w:customStyle="1" w:styleId="7A6A7DF95F2742BA8659D4FECC845062">
    <w:name w:val="7A6A7DF95F2742BA8659D4FECC845062"/>
  </w:style>
  <w:style w:type="paragraph" w:customStyle="1" w:styleId="F8F0C9E5AF87474589A6C6D96DCB4FB6">
    <w:name w:val="F8F0C9E5AF87474589A6C6D96DCB4FB6"/>
  </w:style>
  <w:style w:type="paragraph" w:customStyle="1" w:styleId="3C9CD2975C0E41D2AE482A45EE02E379">
    <w:name w:val="3C9CD2975C0E41D2AE482A45EE02E379"/>
  </w:style>
  <w:style w:type="paragraph" w:customStyle="1" w:styleId="7D0D7FE451FD4FAF99C9127A2DFE622E">
    <w:name w:val="7D0D7FE451FD4FAF99C9127A2DFE622E"/>
  </w:style>
  <w:style w:type="paragraph" w:customStyle="1" w:styleId="15E37B73E9044F80B8ADEB2ECF45CEB1">
    <w:name w:val="15E37B73E9044F80B8ADEB2ECF45CEB1"/>
  </w:style>
  <w:style w:type="paragraph" w:customStyle="1" w:styleId="55180326E989484681DD3C114D1DF658">
    <w:name w:val="55180326E989484681DD3C114D1DF658"/>
  </w:style>
  <w:style w:type="paragraph" w:customStyle="1" w:styleId="9C03A87597C648A2949969E70C6DA946">
    <w:name w:val="9C03A87597C648A2949969E70C6DA946"/>
  </w:style>
  <w:style w:type="paragraph" w:customStyle="1" w:styleId="8010C844112E4C079566AB838ADA60C6">
    <w:name w:val="8010C844112E4C079566AB838ADA60C6"/>
  </w:style>
  <w:style w:type="paragraph" w:customStyle="1" w:styleId="534BDF75AEB24EFBA5D3F53A7968222C">
    <w:name w:val="534BDF75AEB24EFBA5D3F53A7968222C"/>
  </w:style>
  <w:style w:type="paragraph" w:customStyle="1" w:styleId="C0463F11934F405DB7444D4AD7B590EE">
    <w:name w:val="C0463F11934F405DB7444D4AD7B590EE"/>
  </w:style>
  <w:style w:type="paragraph" w:customStyle="1" w:styleId="2EB5507B7F464F9388C7A94F68F17E4A">
    <w:name w:val="2EB5507B7F464F9388C7A94F68F17E4A"/>
  </w:style>
  <w:style w:type="paragraph" w:customStyle="1" w:styleId="C7C48C6687C1430BADFFBA13AFB1122A">
    <w:name w:val="C7C48C6687C1430BADFFBA13AFB1122A"/>
  </w:style>
  <w:style w:type="paragraph" w:customStyle="1" w:styleId="9BB1490EDE0F4DCFBA22433B6018C923">
    <w:name w:val="9BB1490EDE0F4DCFBA22433B6018C923"/>
  </w:style>
  <w:style w:type="paragraph" w:customStyle="1" w:styleId="F7693E32E905472CA6AF218DC9B89661">
    <w:name w:val="F7693E32E905472CA6AF218DC9B89661"/>
  </w:style>
  <w:style w:type="paragraph" w:customStyle="1" w:styleId="3BBB21BAE2B14121A87B50E61B346A72">
    <w:name w:val="3BBB21BAE2B14121A87B50E61B346A72"/>
  </w:style>
  <w:style w:type="paragraph" w:customStyle="1" w:styleId="72530F17A643428B89A165039B6F0C1E">
    <w:name w:val="72530F17A643428B89A165039B6F0C1E"/>
  </w:style>
  <w:style w:type="paragraph" w:customStyle="1" w:styleId="B15873096D734423869E32A6A6CB0F28">
    <w:name w:val="B15873096D734423869E32A6A6CB0F28"/>
  </w:style>
  <w:style w:type="paragraph" w:customStyle="1" w:styleId="61E34D4D64724C4DB4F6909BBAD0D35B">
    <w:name w:val="61E34D4D64724C4DB4F6909BBAD0D35B"/>
  </w:style>
  <w:style w:type="paragraph" w:customStyle="1" w:styleId="81AB9B933EA54FB6B684FA4702B901C2">
    <w:name w:val="81AB9B933EA54FB6B684FA4702B901C2"/>
  </w:style>
  <w:style w:type="paragraph" w:customStyle="1" w:styleId="6A76ADC935D64D66AA5A57BBD8B2F749">
    <w:name w:val="6A76ADC935D64D66AA5A57BBD8B2F749"/>
  </w:style>
  <w:style w:type="paragraph" w:customStyle="1" w:styleId="E11C1101F2954EDFAA481644DF16D4B8">
    <w:name w:val="E11C1101F2954EDFAA481644DF16D4B8"/>
  </w:style>
  <w:style w:type="paragraph" w:customStyle="1" w:styleId="C17DDFDAA5684033B0239484813F3803">
    <w:name w:val="C17DDFDAA5684033B0239484813F3803"/>
  </w:style>
  <w:style w:type="paragraph" w:customStyle="1" w:styleId="5B19CC99ABB64BF08ADE62F553DF56D1">
    <w:name w:val="5B19CC99ABB64BF08ADE62F553DF56D1"/>
  </w:style>
  <w:style w:type="paragraph" w:customStyle="1" w:styleId="475548E5BD6D4A26A5E061BBD45B5ED8">
    <w:name w:val="475548E5BD6D4A26A5E061BBD45B5ED8"/>
  </w:style>
  <w:style w:type="paragraph" w:customStyle="1" w:styleId="88ECEE6008404F5580499D140CD3165E">
    <w:name w:val="88ECEE6008404F5580499D140CD3165E"/>
  </w:style>
  <w:style w:type="paragraph" w:customStyle="1" w:styleId="6934B59F70A94E5CA06CEA9B8D9BA84E">
    <w:name w:val="6934B59F70A94E5CA06CEA9B8D9BA84E"/>
  </w:style>
  <w:style w:type="paragraph" w:customStyle="1" w:styleId="6085990C31AB41FDB264F37246A867C0">
    <w:name w:val="6085990C31AB41FDB264F37246A867C0"/>
  </w:style>
  <w:style w:type="paragraph" w:customStyle="1" w:styleId="6766707380B14503BD9AF52787AE68AD">
    <w:name w:val="6766707380B14503BD9AF52787AE68AD"/>
  </w:style>
  <w:style w:type="paragraph" w:customStyle="1" w:styleId="6CA542B5C5824413AAA11857BF2BC7FD">
    <w:name w:val="6CA542B5C5824413AAA11857BF2BC7FD"/>
  </w:style>
  <w:style w:type="paragraph" w:customStyle="1" w:styleId="4C478F6957524A9CB9598E3E2887E012">
    <w:name w:val="4C478F6957524A9CB9598E3E2887E012"/>
  </w:style>
  <w:style w:type="paragraph" w:customStyle="1" w:styleId="BB27042759374D1D82CEC5C4549DBDA4">
    <w:name w:val="BB27042759374D1D82CEC5C4549DBDA4"/>
  </w:style>
  <w:style w:type="paragraph" w:customStyle="1" w:styleId="1CE66B0774D94241A164B636B8C76EE3">
    <w:name w:val="1CE66B0774D94241A164B636B8C76EE3"/>
  </w:style>
  <w:style w:type="paragraph" w:customStyle="1" w:styleId="33834906510842B28F32CEA9720D11E1">
    <w:name w:val="33834906510842B28F32CEA9720D11E1"/>
  </w:style>
  <w:style w:type="paragraph" w:customStyle="1" w:styleId="522F5F1BDCAC432B9E7A9B817FFEBCCC">
    <w:name w:val="522F5F1BDCAC432B9E7A9B817FFEBCCC"/>
  </w:style>
  <w:style w:type="paragraph" w:customStyle="1" w:styleId="8523236F28F7484CB890F9B122F2C66F">
    <w:name w:val="8523236F28F7484CB890F9B122F2C66F"/>
  </w:style>
  <w:style w:type="paragraph" w:customStyle="1" w:styleId="E83F2A098E1D439FA826844C3C500994">
    <w:name w:val="E83F2A098E1D439FA826844C3C500994"/>
  </w:style>
  <w:style w:type="paragraph" w:customStyle="1" w:styleId="EEAFE3CBB8D046ABA5660170D9EFFBA5">
    <w:name w:val="EEAFE3CBB8D046ABA5660170D9EFFBA5"/>
  </w:style>
  <w:style w:type="paragraph" w:customStyle="1" w:styleId="FF02F7CD73724D31BAC1F84BF3620532">
    <w:name w:val="FF02F7CD73724D31BAC1F84BF3620532"/>
  </w:style>
  <w:style w:type="paragraph" w:customStyle="1" w:styleId="E347EE95410D465BBE48E674B00EC82F">
    <w:name w:val="E347EE95410D465BBE48E674B00EC82F"/>
  </w:style>
  <w:style w:type="paragraph" w:customStyle="1" w:styleId="439E3630D769441B9312BAA8CE0C0E4B">
    <w:name w:val="439E3630D769441B9312BAA8CE0C0E4B"/>
  </w:style>
  <w:style w:type="paragraph" w:customStyle="1" w:styleId="6D13ACEB933A4DA3862E15B6520532F6">
    <w:name w:val="6D13ACEB933A4DA3862E15B6520532F6"/>
  </w:style>
  <w:style w:type="paragraph" w:customStyle="1" w:styleId="BAE4A96653524282909B09EAD50EF9D9">
    <w:name w:val="BAE4A96653524282909B09EAD50EF9D9"/>
  </w:style>
  <w:style w:type="paragraph" w:customStyle="1" w:styleId="73F91BB665264A14B732160CB699705B">
    <w:name w:val="73F91BB665264A14B732160CB699705B"/>
  </w:style>
  <w:style w:type="paragraph" w:customStyle="1" w:styleId="3193B052251845A6BE018A3282281A78">
    <w:name w:val="3193B052251845A6BE018A3282281A78"/>
  </w:style>
  <w:style w:type="paragraph" w:customStyle="1" w:styleId="6B866D7662B84920A0EDE9A8F2B753BD">
    <w:name w:val="6B866D7662B84920A0EDE9A8F2B753BD"/>
  </w:style>
  <w:style w:type="paragraph" w:customStyle="1" w:styleId="E578D91141CE4447ABE0EE5807D69318">
    <w:name w:val="E578D91141CE4447ABE0EE5807D69318"/>
  </w:style>
  <w:style w:type="paragraph" w:customStyle="1" w:styleId="E593D10A55A84F53800302F877E66B20">
    <w:name w:val="E593D10A55A84F53800302F877E66B20"/>
  </w:style>
  <w:style w:type="paragraph" w:customStyle="1" w:styleId="EB54D75637554337947402B6C250A2D0">
    <w:name w:val="EB54D75637554337947402B6C250A2D0"/>
  </w:style>
  <w:style w:type="paragraph" w:customStyle="1" w:styleId="18CB13B3EC264B45BED39C6C6DDBC749">
    <w:name w:val="18CB13B3EC264B45BED39C6C6DDBC749"/>
  </w:style>
  <w:style w:type="paragraph" w:customStyle="1" w:styleId="9C84822EBEB14BD99811B53CC202C657">
    <w:name w:val="9C84822EBEB14BD99811B53CC202C657"/>
  </w:style>
  <w:style w:type="paragraph" w:customStyle="1" w:styleId="2982C81D8EA94143BFA9C2688E77FE1A">
    <w:name w:val="2982C81D8EA94143BFA9C2688E77FE1A"/>
  </w:style>
  <w:style w:type="paragraph" w:customStyle="1" w:styleId="933679BAF8A24EB0BB0387A1E45BB740">
    <w:name w:val="933679BAF8A24EB0BB0387A1E45BB740"/>
  </w:style>
  <w:style w:type="paragraph" w:customStyle="1" w:styleId="2DCB33FD9ED748B28D8FEFD5BF34C474">
    <w:name w:val="2DCB33FD9ED748B28D8FEFD5BF34C474"/>
  </w:style>
  <w:style w:type="paragraph" w:customStyle="1" w:styleId="8E8CB6323E884FA3A7EF641098270B59">
    <w:name w:val="8E8CB6323E884FA3A7EF641098270B59"/>
  </w:style>
  <w:style w:type="paragraph" w:customStyle="1" w:styleId="BE8A673157D64488B4470062E6AD3225">
    <w:name w:val="BE8A673157D64488B4470062E6AD3225"/>
  </w:style>
  <w:style w:type="paragraph" w:customStyle="1" w:styleId="CD8DEF0055C74063AE5916692CAD9314">
    <w:name w:val="CD8DEF0055C74063AE5916692CAD9314"/>
    <w:rsid w:val="007C2492"/>
  </w:style>
  <w:style w:type="paragraph" w:customStyle="1" w:styleId="8E8E030BDD8848A0895ED3D257122936">
    <w:name w:val="8E8E030BDD8848A0895ED3D257122936"/>
    <w:rsid w:val="007C2492"/>
  </w:style>
  <w:style w:type="paragraph" w:customStyle="1" w:styleId="114DF160BE4044B197502581084B6BBB">
    <w:name w:val="114DF160BE4044B197502581084B6BBB"/>
    <w:rsid w:val="007C2492"/>
  </w:style>
  <w:style w:type="paragraph" w:customStyle="1" w:styleId="EA50D35464D64B9A98980CED88D17F9B">
    <w:name w:val="EA50D35464D64B9A98980CED88D17F9B"/>
    <w:rsid w:val="007C2492"/>
  </w:style>
  <w:style w:type="paragraph" w:customStyle="1" w:styleId="99F07AE6B06542E08D07BFF60229F3B0">
    <w:name w:val="99F07AE6B06542E08D07BFF60229F3B0"/>
    <w:rsid w:val="007C2492"/>
  </w:style>
  <w:style w:type="paragraph" w:customStyle="1" w:styleId="E645E1B095AB4A56A7A1413990797EFD">
    <w:name w:val="E645E1B095AB4A56A7A1413990797EFD"/>
    <w:rsid w:val="007C2492"/>
  </w:style>
  <w:style w:type="paragraph" w:customStyle="1" w:styleId="4DC7A130531A4567BB8E9202235E5F1F">
    <w:name w:val="4DC7A130531A4567BB8E9202235E5F1F"/>
    <w:rsid w:val="007C24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utritional Journal">
      <a:majorFont>
        <a:latin typeface="Sagona Bold"/>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480f6609812271f56e53f2aff71704">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b48d77c16982ba2890c3fe2b4c067b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38DFB-7CD0-4595-B4A9-670B8F755E3F}">
  <ds:schemaRefs>
    <ds:schemaRef ds:uri="http://schemas.microsoft.com/sharepoint/v3/contenttype/forms"/>
  </ds:schemaRefs>
</ds:datastoreItem>
</file>

<file path=customXml/itemProps2.xml><?xml version="1.0" encoding="utf-8"?>
<ds:datastoreItem xmlns:ds="http://schemas.openxmlformats.org/officeDocument/2006/customXml" ds:itemID="{649CB396-88E3-4CD7-A2B2-206F8032E3B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1F11A66-B979-4D6D-AD2F-EA3509450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60DFC-2044-4F0D-B1CC-32EACC2B4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Nutrition journal </Template>
  <TotalTime>0</TotalTime>
  <Pages>5</Pages>
  <Words>62</Words>
  <Characters>359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2020-04-06T15:29:00Z</dcterms:created>
  <dcterms:modified xsi:type="dcterms:W3CDTF">2020-04-06T17:56:00Z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